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3DA" w:rsidRDefault="003353DA" w:rsidP="003967A7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6C4463">
        <w:rPr>
          <w:rFonts w:ascii="Times New Roman" w:hAnsi="Times New Roman"/>
          <w:b/>
          <w:sz w:val="32"/>
          <w:szCs w:val="32"/>
        </w:rPr>
        <w:t>График проведения туристско-краеведческих соревнований «Твой маршрут» среди учащихся общеобразовательных учреждений Приволжского и Вахитовского районов г.Казани</w:t>
      </w:r>
    </w:p>
    <w:p w:rsidR="003353DA" w:rsidRPr="006C4463" w:rsidRDefault="003353DA" w:rsidP="003967A7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9 ноября 2017 года</w:t>
      </w:r>
    </w:p>
    <w:p w:rsidR="003353DA" w:rsidRPr="006C4463" w:rsidRDefault="003353DA" w:rsidP="003967A7">
      <w:pPr>
        <w:spacing w:line="240" w:lineRule="auto"/>
        <w:rPr>
          <w:rFonts w:ascii="Times New Roman" w:hAnsi="Times New Roman"/>
          <w:sz w:val="28"/>
          <w:szCs w:val="28"/>
        </w:rPr>
      </w:pPr>
      <w:r w:rsidRPr="006C4463">
        <w:rPr>
          <w:rFonts w:ascii="Times New Roman" w:hAnsi="Times New Roman"/>
          <w:b/>
          <w:sz w:val="32"/>
          <w:szCs w:val="32"/>
        </w:rPr>
        <w:t>1 забег</w:t>
      </w:r>
      <w:r w:rsidRPr="006C4463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C677A">
        <w:rPr>
          <w:rFonts w:ascii="Times New Roman" w:hAnsi="Times New Roman"/>
          <w:b/>
          <w:sz w:val="28"/>
          <w:szCs w:val="28"/>
        </w:rPr>
        <w:t>12.40 – регистрация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7C677A">
        <w:rPr>
          <w:rFonts w:ascii="Times New Roman" w:hAnsi="Times New Roman"/>
          <w:b/>
          <w:sz w:val="28"/>
          <w:szCs w:val="28"/>
        </w:rPr>
        <w:t>12.50- открытие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7C677A">
        <w:rPr>
          <w:rFonts w:ascii="Times New Roman" w:hAnsi="Times New Roman"/>
          <w:b/>
          <w:sz w:val="28"/>
          <w:szCs w:val="28"/>
        </w:rPr>
        <w:t>13.00 – старт</w:t>
      </w:r>
    </w:p>
    <w:p w:rsidR="003353DA" w:rsidRPr="006C4463" w:rsidRDefault="003353DA" w:rsidP="003967A7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6C4463">
        <w:rPr>
          <w:rFonts w:ascii="Times New Roman" w:hAnsi="Times New Roman"/>
          <w:b/>
          <w:sz w:val="32"/>
          <w:szCs w:val="32"/>
        </w:rPr>
        <w:t>Списки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6C4463">
        <w:rPr>
          <w:rFonts w:ascii="Times New Roman" w:hAnsi="Times New Roman"/>
          <w:b/>
          <w:sz w:val="32"/>
          <w:szCs w:val="32"/>
        </w:rPr>
        <w:t>команд-участников:</w:t>
      </w:r>
    </w:p>
    <w:p w:rsidR="003353DA" w:rsidRDefault="003353DA" w:rsidP="003967A7">
      <w:pPr>
        <w:spacing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1.</w:t>
      </w:r>
      <w:r w:rsidRPr="00882A5A">
        <w:rPr>
          <w:rFonts w:ascii="Times New Roman" w:hAnsi="Times New Roman"/>
          <w:sz w:val="32"/>
          <w:szCs w:val="32"/>
        </w:rPr>
        <w:t>Лицей № 5 -1 команда</w:t>
      </w:r>
    </w:p>
    <w:p w:rsidR="003353DA" w:rsidRDefault="003353DA" w:rsidP="003967A7">
      <w:pPr>
        <w:spacing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2.</w:t>
      </w:r>
      <w:r w:rsidRPr="00882A5A">
        <w:rPr>
          <w:rFonts w:ascii="Times New Roman" w:hAnsi="Times New Roman"/>
          <w:sz w:val="32"/>
          <w:szCs w:val="32"/>
        </w:rPr>
        <w:t>Лицей № 5 – 2 команда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3353DA" w:rsidRDefault="003353DA" w:rsidP="003967A7">
      <w:pPr>
        <w:spacing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3. </w:t>
      </w:r>
      <w:r w:rsidRPr="00882A5A">
        <w:rPr>
          <w:rFonts w:ascii="Times New Roman" w:hAnsi="Times New Roman"/>
          <w:sz w:val="32"/>
          <w:szCs w:val="32"/>
        </w:rPr>
        <w:t>СОШ № 35</w:t>
      </w:r>
    </w:p>
    <w:p w:rsidR="003353DA" w:rsidRDefault="003353DA" w:rsidP="003967A7">
      <w:pPr>
        <w:spacing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4.</w:t>
      </w:r>
      <w:r w:rsidRPr="00882A5A">
        <w:rPr>
          <w:rFonts w:ascii="Times New Roman" w:hAnsi="Times New Roman"/>
          <w:sz w:val="32"/>
          <w:szCs w:val="32"/>
        </w:rPr>
        <w:t>СОШ № 12</w:t>
      </w:r>
    </w:p>
    <w:p w:rsidR="003353DA" w:rsidRDefault="003353DA" w:rsidP="003967A7">
      <w:pPr>
        <w:spacing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5. </w:t>
      </w:r>
      <w:r w:rsidRPr="00882A5A">
        <w:rPr>
          <w:rFonts w:ascii="Times New Roman" w:hAnsi="Times New Roman"/>
          <w:sz w:val="32"/>
          <w:szCs w:val="32"/>
        </w:rPr>
        <w:t>Гимназия № 6 – 1 команда (6в класс)</w:t>
      </w:r>
    </w:p>
    <w:p w:rsidR="003353DA" w:rsidRPr="00882A5A" w:rsidRDefault="003353DA" w:rsidP="003967A7">
      <w:pPr>
        <w:spacing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6.</w:t>
      </w:r>
      <w:r w:rsidRPr="00882A5A">
        <w:rPr>
          <w:rFonts w:ascii="Times New Roman" w:hAnsi="Times New Roman"/>
          <w:sz w:val="32"/>
          <w:szCs w:val="32"/>
        </w:rPr>
        <w:t>Гимназия № 6 – 2</w:t>
      </w:r>
      <w:r>
        <w:rPr>
          <w:rFonts w:ascii="Times New Roman" w:hAnsi="Times New Roman"/>
          <w:sz w:val="32"/>
          <w:szCs w:val="32"/>
        </w:rPr>
        <w:t xml:space="preserve"> команда (</w:t>
      </w:r>
      <w:r w:rsidRPr="00882A5A">
        <w:rPr>
          <w:rFonts w:ascii="Times New Roman" w:hAnsi="Times New Roman"/>
          <w:sz w:val="32"/>
          <w:szCs w:val="32"/>
        </w:rPr>
        <w:t xml:space="preserve">6з класс) </w:t>
      </w:r>
    </w:p>
    <w:p w:rsidR="003353DA" w:rsidRDefault="003353DA" w:rsidP="003967A7">
      <w:pPr>
        <w:spacing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7.</w:t>
      </w:r>
      <w:r w:rsidRPr="004054A4">
        <w:rPr>
          <w:rFonts w:ascii="Times New Roman" w:hAnsi="Times New Roman"/>
          <w:sz w:val="32"/>
          <w:szCs w:val="32"/>
        </w:rPr>
        <w:t>СОШ № 114</w:t>
      </w:r>
    </w:p>
    <w:p w:rsidR="003353DA" w:rsidRDefault="003353DA" w:rsidP="003967A7">
      <w:pPr>
        <w:spacing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8.</w:t>
      </w:r>
      <w:r w:rsidRPr="004054A4">
        <w:rPr>
          <w:rFonts w:ascii="Times New Roman" w:hAnsi="Times New Roman"/>
          <w:sz w:val="32"/>
          <w:szCs w:val="32"/>
        </w:rPr>
        <w:t>Гимназия № 18 -1 команда(5 б класс)</w:t>
      </w:r>
    </w:p>
    <w:p w:rsidR="003353DA" w:rsidRDefault="003353DA" w:rsidP="003967A7">
      <w:pPr>
        <w:spacing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9. </w:t>
      </w:r>
      <w:r>
        <w:rPr>
          <w:rFonts w:ascii="Times New Roman" w:hAnsi="Times New Roman"/>
          <w:sz w:val="32"/>
          <w:szCs w:val="32"/>
        </w:rPr>
        <w:t>Гимназия № 18- 2 команда (</w:t>
      </w:r>
      <w:r w:rsidRPr="004054A4">
        <w:rPr>
          <w:rFonts w:ascii="Times New Roman" w:hAnsi="Times New Roman"/>
          <w:sz w:val="32"/>
          <w:szCs w:val="32"/>
        </w:rPr>
        <w:t>6 а класс)</w:t>
      </w:r>
    </w:p>
    <w:p w:rsidR="003353DA" w:rsidRDefault="003353DA" w:rsidP="003967A7">
      <w:pPr>
        <w:spacing w:line="240" w:lineRule="auto"/>
        <w:rPr>
          <w:rFonts w:ascii="Times New Roman" w:hAnsi="Times New Roman"/>
          <w:b/>
          <w:sz w:val="32"/>
          <w:szCs w:val="32"/>
        </w:rPr>
      </w:pPr>
    </w:p>
    <w:p w:rsidR="003353DA" w:rsidRPr="007C677A" w:rsidRDefault="003353DA" w:rsidP="003967A7">
      <w:pPr>
        <w:spacing w:line="240" w:lineRule="auto"/>
        <w:rPr>
          <w:rFonts w:ascii="Times New Roman" w:hAnsi="Times New Roman"/>
          <w:b/>
          <w:sz w:val="32"/>
          <w:szCs w:val="32"/>
        </w:rPr>
      </w:pPr>
      <w:r w:rsidRPr="007C677A">
        <w:rPr>
          <w:rFonts w:ascii="Times New Roman" w:hAnsi="Times New Roman"/>
          <w:b/>
          <w:sz w:val="32"/>
          <w:szCs w:val="32"/>
        </w:rPr>
        <w:t>2 забег: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7C677A">
        <w:rPr>
          <w:rFonts w:ascii="Times New Roman" w:hAnsi="Times New Roman"/>
          <w:b/>
          <w:sz w:val="32"/>
          <w:szCs w:val="32"/>
        </w:rPr>
        <w:t>13.40- регистрация</w:t>
      </w:r>
      <w:r>
        <w:rPr>
          <w:rFonts w:ascii="Times New Roman" w:hAnsi="Times New Roman"/>
          <w:b/>
          <w:sz w:val="32"/>
          <w:szCs w:val="32"/>
        </w:rPr>
        <w:t xml:space="preserve">, </w:t>
      </w:r>
      <w:r w:rsidRPr="007C677A">
        <w:rPr>
          <w:rFonts w:ascii="Times New Roman" w:hAnsi="Times New Roman"/>
          <w:b/>
          <w:sz w:val="32"/>
          <w:szCs w:val="32"/>
        </w:rPr>
        <w:t>14.00-старт</w:t>
      </w:r>
    </w:p>
    <w:p w:rsidR="003353DA" w:rsidRPr="006C4463" w:rsidRDefault="003353DA" w:rsidP="003967A7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6C4463">
        <w:rPr>
          <w:rFonts w:ascii="Times New Roman" w:hAnsi="Times New Roman"/>
          <w:b/>
          <w:sz w:val="32"/>
          <w:szCs w:val="32"/>
        </w:rPr>
        <w:t>Списки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6C4463">
        <w:rPr>
          <w:rFonts w:ascii="Times New Roman" w:hAnsi="Times New Roman"/>
          <w:b/>
          <w:sz w:val="32"/>
          <w:szCs w:val="32"/>
        </w:rPr>
        <w:t>команд-участников:</w:t>
      </w:r>
    </w:p>
    <w:p w:rsidR="003353DA" w:rsidRDefault="003353DA" w:rsidP="003967A7">
      <w:pPr>
        <w:spacing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1. </w:t>
      </w:r>
      <w:r w:rsidRPr="004054A4">
        <w:rPr>
          <w:rFonts w:ascii="Times New Roman" w:hAnsi="Times New Roman"/>
          <w:sz w:val="32"/>
          <w:szCs w:val="32"/>
        </w:rPr>
        <w:t>Лицей № 83</w:t>
      </w:r>
    </w:p>
    <w:p w:rsidR="003353DA" w:rsidRDefault="003353DA" w:rsidP="003967A7">
      <w:pPr>
        <w:spacing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2.</w:t>
      </w:r>
      <w:r w:rsidRPr="004054A4">
        <w:rPr>
          <w:rFonts w:ascii="Times New Roman" w:hAnsi="Times New Roman"/>
          <w:sz w:val="32"/>
          <w:szCs w:val="32"/>
        </w:rPr>
        <w:t>СОШ № 127 -1 команда (6а класс)</w:t>
      </w:r>
    </w:p>
    <w:p w:rsidR="003353DA" w:rsidRDefault="003353DA" w:rsidP="003967A7">
      <w:pPr>
        <w:spacing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3. </w:t>
      </w:r>
      <w:r w:rsidRPr="004054A4">
        <w:rPr>
          <w:rFonts w:ascii="Times New Roman" w:hAnsi="Times New Roman"/>
          <w:sz w:val="32"/>
          <w:szCs w:val="32"/>
        </w:rPr>
        <w:t>СОШ № 127 -2 команда (5 б класс)</w:t>
      </w:r>
    </w:p>
    <w:p w:rsidR="003353DA" w:rsidRDefault="003353DA" w:rsidP="003967A7">
      <w:pPr>
        <w:spacing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4.</w:t>
      </w:r>
      <w:r w:rsidRPr="004054A4">
        <w:rPr>
          <w:rFonts w:ascii="Times New Roman" w:hAnsi="Times New Roman"/>
          <w:sz w:val="32"/>
          <w:szCs w:val="32"/>
        </w:rPr>
        <w:t>СОШ № 10</w:t>
      </w:r>
    </w:p>
    <w:p w:rsidR="003353DA" w:rsidRDefault="003353DA" w:rsidP="003967A7">
      <w:pPr>
        <w:spacing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5.</w:t>
      </w:r>
      <w:r w:rsidRPr="004054A4">
        <w:rPr>
          <w:rFonts w:ascii="Times New Roman" w:hAnsi="Times New Roman"/>
          <w:sz w:val="32"/>
          <w:szCs w:val="32"/>
        </w:rPr>
        <w:t>Гимназия № 40 – 1 команда(5а класс)</w:t>
      </w:r>
    </w:p>
    <w:p w:rsidR="003353DA" w:rsidRDefault="003353DA" w:rsidP="003967A7">
      <w:pPr>
        <w:spacing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6. </w:t>
      </w:r>
      <w:r w:rsidRPr="004054A4">
        <w:rPr>
          <w:rFonts w:ascii="Times New Roman" w:hAnsi="Times New Roman"/>
          <w:sz w:val="32"/>
          <w:szCs w:val="32"/>
        </w:rPr>
        <w:t>Гимназия № 40- 2 команда (6 в класс)</w:t>
      </w:r>
    </w:p>
    <w:p w:rsidR="003353DA" w:rsidRDefault="003353DA" w:rsidP="003967A7">
      <w:pPr>
        <w:spacing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7. </w:t>
      </w:r>
      <w:r w:rsidRPr="004054A4">
        <w:rPr>
          <w:rFonts w:ascii="Times New Roman" w:hAnsi="Times New Roman"/>
          <w:sz w:val="32"/>
          <w:szCs w:val="32"/>
        </w:rPr>
        <w:t>Гимназия № 52</w:t>
      </w:r>
    </w:p>
    <w:p w:rsidR="003353DA" w:rsidRDefault="003353DA" w:rsidP="003967A7">
      <w:pPr>
        <w:spacing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8.СОШ № 68</w:t>
      </w:r>
    </w:p>
    <w:p w:rsidR="003353DA" w:rsidRPr="00A2602D" w:rsidRDefault="003353DA" w:rsidP="003967A7">
      <w:pPr>
        <w:spacing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9.СОШ № 42</w:t>
      </w:r>
    </w:p>
    <w:sectPr w:rsidR="003353DA" w:rsidRPr="00A2602D" w:rsidSect="003967A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4463"/>
    <w:rsid w:val="000005C5"/>
    <w:rsid w:val="000007AC"/>
    <w:rsid w:val="000020C6"/>
    <w:rsid w:val="00002652"/>
    <w:rsid w:val="00003C32"/>
    <w:rsid w:val="00003C37"/>
    <w:rsid w:val="0000575C"/>
    <w:rsid w:val="00006742"/>
    <w:rsid w:val="00006B5B"/>
    <w:rsid w:val="000125FD"/>
    <w:rsid w:val="00012DEA"/>
    <w:rsid w:val="00013D22"/>
    <w:rsid w:val="000169AF"/>
    <w:rsid w:val="00016F1F"/>
    <w:rsid w:val="00017071"/>
    <w:rsid w:val="000206BB"/>
    <w:rsid w:val="00022AF4"/>
    <w:rsid w:val="00025A46"/>
    <w:rsid w:val="00026DA8"/>
    <w:rsid w:val="0002766D"/>
    <w:rsid w:val="000279A8"/>
    <w:rsid w:val="00030B5F"/>
    <w:rsid w:val="00032AB3"/>
    <w:rsid w:val="0003399D"/>
    <w:rsid w:val="00033A3C"/>
    <w:rsid w:val="00033B64"/>
    <w:rsid w:val="0003460F"/>
    <w:rsid w:val="000370CC"/>
    <w:rsid w:val="0003744B"/>
    <w:rsid w:val="00040A05"/>
    <w:rsid w:val="00040AB4"/>
    <w:rsid w:val="0004126E"/>
    <w:rsid w:val="0004198A"/>
    <w:rsid w:val="00042D49"/>
    <w:rsid w:val="00043750"/>
    <w:rsid w:val="00043820"/>
    <w:rsid w:val="000458E7"/>
    <w:rsid w:val="00046586"/>
    <w:rsid w:val="00046A62"/>
    <w:rsid w:val="00046DC4"/>
    <w:rsid w:val="0004732F"/>
    <w:rsid w:val="0005155E"/>
    <w:rsid w:val="00051A8D"/>
    <w:rsid w:val="00052ABC"/>
    <w:rsid w:val="0005366E"/>
    <w:rsid w:val="000552F8"/>
    <w:rsid w:val="00057E0B"/>
    <w:rsid w:val="0006025C"/>
    <w:rsid w:val="0006097E"/>
    <w:rsid w:val="00062728"/>
    <w:rsid w:val="00062ABD"/>
    <w:rsid w:val="00064B09"/>
    <w:rsid w:val="00064F60"/>
    <w:rsid w:val="000663D3"/>
    <w:rsid w:val="00066493"/>
    <w:rsid w:val="00066AE6"/>
    <w:rsid w:val="00066F5E"/>
    <w:rsid w:val="00067497"/>
    <w:rsid w:val="000676BB"/>
    <w:rsid w:val="0006788E"/>
    <w:rsid w:val="000678C6"/>
    <w:rsid w:val="00067924"/>
    <w:rsid w:val="00067EC2"/>
    <w:rsid w:val="000701C5"/>
    <w:rsid w:val="00070235"/>
    <w:rsid w:val="00072636"/>
    <w:rsid w:val="000729FC"/>
    <w:rsid w:val="00072B23"/>
    <w:rsid w:val="00073DED"/>
    <w:rsid w:val="00076105"/>
    <w:rsid w:val="00077805"/>
    <w:rsid w:val="00080D1B"/>
    <w:rsid w:val="00081CEE"/>
    <w:rsid w:val="00082195"/>
    <w:rsid w:val="000826A1"/>
    <w:rsid w:val="000826B4"/>
    <w:rsid w:val="0008301B"/>
    <w:rsid w:val="00083AD6"/>
    <w:rsid w:val="00085895"/>
    <w:rsid w:val="000903CC"/>
    <w:rsid w:val="00091FA7"/>
    <w:rsid w:val="00092537"/>
    <w:rsid w:val="00093E70"/>
    <w:rsid w:val="000947B8"/>
    <w:rsid w:val="0009517E"/>
    <w:rsid w:val="0009537B"/>
    <w:rsid w:val="000957F2"/>
    <w:rsid w:val="00095C56"/>
    <w:rsid w:val="0009687C"/>
    <w:rsid w:val="0009738B"/>
    <w:rsid w:val="00097740"/>
    <w:rsid w:val="0009782D"/>
    <w:rsid w:val="00097F01"/>
    <w:rsid w:val="000A1567"/>
    <w:rsid w:val="000A1DF5"/>
    <w:rsid w:val="000A280C"/>
    <w:rsid w:val="000A494D"/>
    <w:rsid w:val="000A4986"/>
    <w:rsid w:val="000B1E6B"/>
    <w:rsid w:val="000B295A"/>
    <w:rsid w:val="000B3186"/>
    <w:rsid w:val="000B5767"/>
    <w:rsid w:val="000B6635"/>
    <w:rsid w:val="000B6814"/>
    <w:rsid w:val="000B78FD"/>
    <w:rsid w:val="000B7BB6"/>
    <w:rsid w:val="000C31CC"/>
    <w:rsid w:val="000C6F42"/>
    <w:rsid w:val="000C6F93"/>
    <w:rsid w:val="000C776F"/>
    <w:rsid w:val="000C7866"/>
    <w:rsid w:val="000D0757"/>
    <w:rsid w:val="000D329A"/>
    <w:rsid w:val="000D559D"/>
    <w:rsid w:val="000E03FF"/>
    <w:rsid w:val="000E0477"/>
    <w:rsid w:val="000E1752"/>
    <w:rsid w:val="000E23B4"/>
    <w:rsid w:val="000E2F05"/>
    <w:rsid w:val="000E2F96"/>
    <w:rsid w:val="000E694D"/>
    <w:rsid w:val="000E6F03"/>
    <w:rsid w:val="000E7B9E"/>
    <w:rsid w:val="000E7D14"/>
    <w:rsid w:val="000F3ED5"/>
    <w:rsid w:val="000F6770"/>
    <w:rsid w:val="000F69A2"/>
    <w:rsid w:val="001000C5"/>
    <w:rsid w:val="0010193B"/>
    <w:rsid w:val="00101DFA"/>
    <w:rsid w:val="00104E31"/>
    <w:rsid w:val="00105EAC"/>
    <w:rsid w:val="001066B3"/>
    <w:rsid w:val="001074FD"/>
    <w:rsid w:val="001076D0"/>
    <w:rsid w:val="001103A8"/>
    <w:rsid w:val="00110D80"/>
    <w:rsid w:val="00111680"/>
    <w:rsid w:val="0011184A"/>
    <w:rsid w:val="00111AED"/>
    <w:rsid w:val="00112D7D"/>
    <w:rsid w:val="00114898"/>
    <w:rsid w:val="00114F42"/>
    <w:rsid w:val="001163D9"/>
    <w:rsid w:val="0011695C"/>
    <w:rsid w:val="00117352"/>
    <w:rsid w:val="00117B30"/>
    <w:rsid w:val="00121658"/>
    <w:rsid w:val="00121AEC"/>
    <w:rsid w:val="00123E83"/>
    <w:rsid w:val="00125394"/>
    <w:rsid w:val="00130F3E"/>
    <w:rsid w:val="00131B7C"/>
    <w:rsid w:val="00131C43"/>
    <w:rsid w:val="001341F5"/>
    <w:rsid w:val="0013599E"/>
    <w:rsid w:val="00135F80"/>
    <w:rsid w:val="0013691B"/>
    <w:rsid w:val="00136C60"/>
    <w:rsid w:val="00140217"/>
    <w:rsid w:val="001410DF"/>
    <w:rsid w:val="00142D4A"/>
    <w:rsid w:val="0014406B"/>
    <w:rsid w:val="00144D87"/>
    <w:rsid w:val="00145582"/>
    <w:rsid w:val="00147454"/>
    <w:rsid w:val="00151994"/>
    <w:rsid w:val="001522F1"/>
    <w:rsid w:val="00152589"/>
    <w:rsid w:val="00152F0B"/>
    <w:rsid w:val="00154465"/>
    <w:rsid w:val="00155C1E"/>
    <w:rsid w:val="00156C9A"/>
    <w:rsid w:val="00156EE8"/>
    <w:rsid w:val="001608A6"/>
    <w:rsid w:val="00161523"/>
    <w:rsid w:val="001625D8"/>
    <w:rsid w:val="00162ED6"/>
    <w:rsid w:val="001642B2"/>
    <w:rsid w:val="00166BF9"/>
    <w:rsid w:val="001707E9"/>
    <w:rsid w:val="0017396E"/>
    <w:rsid w:val="0017480A"/>
    <w:rsid w:val="00174D39"/>
    <w:rsid w:val="0017514B"/>
    <w:rsid w:val="001761D5"/>
    <w:rsid w:val="0017795F"/>
    <w:rsid w:val="00181669"/>
    <w:rsid w:val="00182E76"/>
    <w:rsid w:val="001852F1"/>
    <w:rsid w:val="0018590A"/>
    <w:rsid w:val="0019067E"/>
    <w:rsid w:val="001917E3"/>
    <w:rsid w:val="0019281F"/>
    <w:rsid w:val="00192B0D"/>
    <w:rsid w:val="00192B97"/>
    <w:rsid w:val="00192F26"/>
    <w:rsid w:val="00193F6B"/>
    <w:rsid w:val="00195482"/>
    <w:rsid w:val="00195EF5"/>
    <w:rsid w:val="00196482"/>
    <w:rsid w:val="00196B73"/>
    <w:rsid w:val="001971F3"/>
    <w:rsid w:val="001976FF"/>
    <w:rsid w:val="001A1018"/>
    <w:rsid w:val="001A1F45"/>
    <w:rsid w:val="001A2B19"/>
    <w:rsid w:val="001A2F57"/>
    <w:rsid w:val="001A3525"/>
    <w:rsid w:val="001A3B42"/>
    <w:rsid w:val="001A4F4B"/>
    <w:rsid w:val="001A5ED0"/>
    <w:rsid w:val="001A652C"/>
    <w:rsid w:val="001A692E"/>
    <w:rsid w:val="001A7107"/>
    <w:rsid w:val="001A747F"/>
    <w:rsid w:val="001A78E9"/>
    <w:rsid w:val="001A7E31"/>
    <w:rsid w:val="001B4718"/>
    <w:rsid w:val="001B4C40"/>
    <w:rsid w:val="001B7FB9"/>
    <w:rsid w:val="001C4DF6"/>
    <w:rsid w:val="001C5FA7"/>
    <w:rsid w:val="001D0359"/>
    <w:rsid w:val="001D5395"/>
    <w:rsid w:val="001D6872"/>
    <w:rsid w:val="001D6AED"/>
    <w:rsid w:val="001D70B6"/>
    <w:rsid w:val="001D741E"/>
    <w:rsid w:val="001D7DCC"/>
    <w:rsid w:val="001E0431"/>
    <w:rsid w:val="001E0D37"/>
    <w:rsid w:val="001E605F"/>
    <w:rsid w:val="001E6C48"/>
    <w:rsid w:val="001F002B"/>
    <w:rsid w:val="001F044F"/>
    <w:rsid w:val="001F0FD1"/>
    <w:rsid w:val="001F1FC5"/>
    <w:rsid w:val="001F2B54"/>
    <w:rsid w:val="001F55FB"/>
    <w:rsid w:val="001F6F61"/>
    <w:rsid w:val="00202361"/>
    <w:rsid w:val="0020373A"/>
    <w:rsid w:val="00203CEB"/>
    <w:rsid w:val="002051CA"/>
    <w:rsid w:val="00205D6E"/>
    <w:rsid w:val="0020771D"/>
    <w:rsid w:val="00207D73"/>
    <w:rsid w:val="00207FB0"/>
    <w:rsid w:val="00210D43"/>
    <w:rsid w:val="00213656"/>
    <w:rsid w:val="00214257"/>
    <w:rsid w:val="00216C22"/>
    <w:rsid w:val="00220745"/>
    <w:rsid w:val="002217EA"/>
    <w:rsid w:val="00221F89"/>
    <w:rsid w:val="00222FAC"/>
    <w:rsid w:val="002235FE"/>
    <w:rsid w:val="00225FE6"/>
    <w:rsid w:val="00227D36"/>
    <w:rsid w:val="00227F12"/>
    <w:rsid w:val="00232122"/>
    <w:rsid w:val="00232E23"/>
    <w:rsid w:val="002342C0"/>
    <w:rsid w:val="002405D0"/>
    <w:rsid w:val="00240F5D"/>
    <w:rsid w:val="00241E80"/>
    <w:rsid w:val="002421DB"/>
    <w:rsid w:val="0024248D"/>
    <w:rsid w:val="0024262D"/>
    <w:rsid w:val="0024305F"/>
    <w:rsid w:val="002440FD"/>
    <w:rsid w:val="00245730"/>
    <w:rsid w:val="00245C4F"/>
    <w:rsid w:val="00246433"/>
    <w:rsid w:val="002471DD"/>
    <w:rsid w:val="00247E4D"/>
    <w:rsid w:val="002540ED"/>
    <w:rsid w:val="00255DE4"/>
    <w:rsid w:val="002570CE"/>
    <w:rsid w:val="0026125B"/>
    <w:rsid w:val="002613C2"/>
    <w:rsid w:val="00261734"/>
    <w:rsid w:val="002622B6"/>
    <w:rsid w:val="002630CF"/>
    <w:rsid w:val="002637DA"/>
    <w:rsid w:val="00263B63"/>
    <w:rsid w:val="00264AF7"/>
    <w:rsid w:val="0026627F"/>
    <w:rsid w:val="00266757"/>
    <w:rsid w:val="00271B26"/>
    <w:rsid w:val="00272FE1"/>
    <w:rsid w:val="00273955"/>
    <w:rsid w:val="00273E55"/>
    <w:rsid w:val="002745D4"/>
    <w:rsid w:val="00274A30"/>
    <w:rsid w:val="00276E5A"/>
    <w:rsid w:val="002778AE"/>
    <w:rsid w:val="002808DA"/>
    <w:rsid w:val="00280AB5"/>
    <w:rsid w:val="00280CB8"/>
    <w:rsid w:val="002815B1"/>
    <w:rsid w:val="0028428E"/>
    <w:rsid w:val="002850FF"/>
    <w:rsid w:val="00285777"/>
    <w:rsid w:val="0029002E"/>
    <w:rsid w:val="002919D9"/>
    <w:rsid w:val="00293140"/>
    <w:rsid w:val="00293428"/>
    <w:rsid w:val="002945BE"/>
    <w:rsid w:val="002963B4"/>
    <w:rsid w:val="002A1694"/>
    <w:rsid w:val="002A33B3"/>
    <w:rsid w:val="002A3A9F"/>
    <w:rsid w:val="002A49C0"/>
    <w:rsid w:val="002A4A17"/>
    <w:rsid w:val="002A6A77"/>
    <w:rsid w:val="002A70FB"/>
    <w:rsid w:val="002A7D73"/>
    <w:rsid w:val="002B0F7B"/>
    <w:rsid w:val="002B117B"/>
    <w:rsid w:val="002B319A"/>
    <w:rsid w:val="002B3495"/>
    <w:rsid w:val="002B3618"/>
    <w:rsid w:val="002B4681"/>
    <w:rsid w:val="002B5756"/>
    <w:rsid w:val="002B7A8F"/>
    <w:rsid w:val="002B7E58"/>
    <w:rsid w:val="002B7EBC"/>
    <w:rsid w:val="002B7F01"/>
    <w:rsid w:val="002C1176"/>
    <w:rsid w:val="002C2FFA"/>
    <w:rsid w:val="002C3971"/>
    <w:rsid w:val="002C3C83"/>
    <w:rsid w:val="002C4DF6"/>
    <w:rsid w:val="002C4E9F"/>
    <w:rsid w:val="002C562E"/>
    <w:rsid w:val="002C5C85"/>
    <w:rsid w:val="002D06A1"/>
    <w:rsid w:val="002D4428"/>
    <w:rsid w:val="002D45ED"/>
    <w:rsid w:val="002E270E"/>
    <w:rsid w:val="002E29E7"/>
    <w:rsid w:val="002E2CBB"/>
    <w:rsid w:val="002E2DF6"/>
    <w:rsid w:val="002E4DC4"/>
    <w:rsid w:val="002E53C0"/>
    <w:rsid w:val="002E5ED0"/>
    <w:rsid w:val="002E6D47"/>
    <w:rsid w:val="002E7B98"/>
    <w:rsid w:val="002F05F4"/>
    <w:rsid w:val="002F17EE"/>
    <w:rsid w:val="002F220F"/>
    <w:rsid w:val="002F25D5"/>
    <w:rsid w:val="002F26AC"/>
    <w:rsid w:val="002F3A8B"/>
    <w:rsid w:val="002F3B5A"/>
    <w:rsid w:val="002F4466"/>
    <w:rsid w:val="002F463B"/>
    <w:rsid w:val="002F479A"/>
    <w:rsid w:val="002F483B"/>
    <w:rsid w:val="002F5CFD"/>
    <w:rsid w:val="002F6077"/>
    <w:rsid w:val="002F6DB7"/>
    <w:rsid w:val="002F71C3"/>
    <w:rsid w:val="003030BC"/>
    <w:rsid w:val="00304146"/>
    <w:rsid w:val="00304781"/>
    <w:rsid w:val="00304CAE"/>
    <w:rsid w:val="003053A2"/>
    <w:rsid w:val="00305B31"/>
    <w:rsid w:val="00305BA0"/>
    <w:rsid w:val="00306AEF"/>
    <w:rsid w:val="00310A68"/>
    <w:rsid w:val="0031194E"/>
    <w:rsid w:val="00313E0D"/>
    <w:rsid w:val="00314300"/>
    <w:rsid w:val="0031446B"/>
    <w:rsid w:val="0031712A"/>
    <w:rsid w:val="00320CE4"/>
    <w:rsid w:val="003210D4"/>
    <w:rsid w:val="00322621"/>
    <w:rsid w:val="00322B7B"/>
    <w:rsid w:val="00323FCD"/>
    <w:rsid w:val="003245E1"/>
    <w:rsid w:val="0032634D"/>
    <w:rsid w:val="0032681E"/>
    <w:rsid w:val="003301BA"/>
    <w:rsid w:val="00332A4E"/>
    <w:rsid w:val="00332D91"/>
    <w:rsid w:val="00332E13"/>
    <w:rsid w:val="00332E22"/>
    <w:rsid w:val="003334BC"/>
    <w:rsid w:val="003353DA"/>
    <w:rsid w:val="0034317C"/>
    <w:rsid w:val="003440BE"/>
    <w:rsid w:val="003449D7"/>
    <w:rsid w:val="00346102"/>
    <w:rsid w:val="00346BC0"/>
    <w:rsid w:val="00352C8B"/>
    <w:rsid w:val="00354B37"/>
    <w:rsid w:val="003556CD"/>
    <w:rsid w:val="003558F2"/>
    <w:rsid w:val="00356739"/>
    <w:rsid w:val="003569BE"/>
    <w:rsid w:val="003577A0"/>
    <w:rsid w:val="00360D5E"/>
    <w:rsid w:val="00362CD8"/>
    <w:rsid w:val="003654D0"/>
    <w:rsid w:val="00365ACD"/>
    <w:rsid w:val="00367BDC"/>
    <w:rsid w:val="00367DEB"/>
    <w:rsid w:val="0037075D"/>
    <w:rsid w:val="003717B0"/>
    <w:rsid w:val="00371D4F"/>
    <w:rsid w:val="00373C97"/>
    <w:rsid w:val="003741C2"/>
    <w:rsid w:val="003746ED"/>
    <w:rsid w:val="003748FD"/>
    <w:rsid w:val="00375000"/>
    <w:rsid w:val="003755F7"/>
    <w:rsid w:val="00377C89"/>
    <w:rsid w:val="0038298F"/>
    <w:rsid w:val="003834CC"/>
    <w:rsid w:val="00384E3E"/>
    <w:rsid w:val="0038704A"/>
    <w:rsid w:val="00390221"/>
    <w:rsid w:val="00390964"/>
    <w:rsid w:val="00391212"/>
    <w:rsid w:val="00391E53"/>
    <w:rsid w:val="00391EDD"/>
    <w:rsid w:val="0039283E"/>
    <w:rsid w:val="0039345E"/>
    <w:rsid w:val="003937EC"/>
    <w:rsid w:val="003967A7"/>
    <w:rsid w:val="003975BA"/>
    <w:rsid w:val="003A05DB"/>
    <w:rsid w:val="003A0A9A"/>
    <w:rsid w:val="003A0ED9"/>
    <w:rsid w:val="003A24FC"/>
    <w:rsid w:val="003A2EEA"/>
    <w:rsid w:val="003A45A6"/>
    <w:rsid w:val="003A67F6"/>
    <w:rsid w:val="003A6892"/>
    <w:rsid w:val="003B0B18"/>
    <w:rsid w:val="003B1B69"/>
    <w:rsid w:val="003B3060"/>
    <w:rsid w:val="003B307B"/>
    <w:rsid w:val="003B3C1C"/>
    <w:rsid w:val="003B4A8A"/>
    <w:rsid w:val="003B54D6"/>
    <w:rsid w:val="003B55D4"/>
    <w:rsid w:val="003B5C40"/>
    <w:rsid w:val="003B603D"/>
    <w:rsid w:val="003B61DC"/>
    <w:rsid w:val="003C0FD3"/>
    <w:rsid w:val="003C5B4D"/>
    <w:rsid w:val="003D0C92"/>
    <w:rsid w:val="003D16F9"/>
    <w:rsid w:val="003D1D7F"/>
    <w:rsid w:val="003D24AC"/>
    <w:rsid w:val="003D41FE"/>
    <w:rsid w:val="003D42D5"/>
    <w:rsid w:val="003D5317"/>
    <w:rsid w:val="003D5D92"/>
    <w:rsid w:val="003D66FB"/>
    <w:rsid w:val="003D71D4"/>
    <w:rsid w:val="003D7A40"/>
    <w:rsid w:val="003E0506"/>
    <w:rsid w:val="003E19F1"/>
    <w:rsid w:val="003E2FD4"/>
    <w:rsid w:val="003E31A2"/>
    <w:rsid w:val="003E33C0"/>
    <w:rsid w:val="003E3C37"/>
    <w:rsid w:val="003E5485"/>
    <w:rsid w:val="003E6C0E"/>
    <w:rsid w:val="003E74FE"/>
    <w:rsid w:val="003E7EB9"/>
    <w:rsid w:val="003F12A0"/>
    <w:rsid w:val="003F33F0"/>
    <w:rsid w:val="003F343A"/>
    <w:rsid w:val="003F3992"/>
    <w:rsid w:val="003F3CDC"/>
    <w:rsid w:val="003F50AF"/>
    <w:rsid w:val="003F6358"/>
    <w:rsid w:val="003F6F5F"/>
    <w:rsid w:val="00401001"/>
    <w:rsid w:val="00402DBB"/>
    <w:rsid w:val="00402F65"/>
    <w:rsid w:val="00403555"/>
    <w:rsid w:val="00404033"/>
    <w:rsid w:val="0040522B"/>
    <w:rsid w:val="004054A4"/>
    <w:rsid w:val="00405F98"/>
    <w:rsid w:val="004062B2"/>
    <w:rsid w:val="00407C07"/>
    <w:rsid w:val="004102CF"/>
    <w:rsid w:val="00410689"/>
    <w:rsid w:val="00411083"/>
    <w:rsid w:val="0041202C"/>
    <w:rsid w:val="004127EA"/>
    <w:rsid w:val="00413164"/>
    <w:rsid w:val="004131EA"/>
    <w:rsid w:val="00413D10"/>
    <w:rsid w:val="004141FC"/>
    <w:rsid w:val="00414448"/>
    <w:rsid w:val="004230C6"/>
    <w:rsid w:val="00426CF1"/>
    <w:rsid w:val="00427D58"/>
    <w:rsid w:val="0043033F"/>
    <w:rsid w:val="00430774"/>
    <w:rsid w:val="004312AF"/>
    <w:rsid w:val="004329A0"/>
    <w:rsid w:val="00436810"/>
    <w:rsid w:val="004368AE"/>
    <w:rsid w:val="004369E0"/>
    <w:rsid w:val="00436CB2"/>
    <w:rsid w:val="00436D4F"/>
    <w:rsid w:val="004408C0"/>
    <w:rsid w:val="00440A63"/>
    <w:rsid w:val="00443BF0"/>
    <w:rsid w:val="0044599F"/>
    <w:rsid w:val="00445EDA"/>
    <w:rsid w:val="0044614A"/>
    <w:rsid w:val="0045262D"/>
    <w:rsid w:val="00454800"/>
    <w:rsid w:val="00454924"/>
    <w:rsid w:val="00454E8E"/>
    <w:rsid w:val="00456905"/>
    <w:rsid w:val="00456A66"/>
    <w:rsid w:val="004574D1"/>
    <w:rsid w:val="00457535"/>
    <w:rsid w:val="00457697"/>
    <w:rsid w:val="00457872"/>
    <w:rsid w:val="00460383"/>
    <w:rsid w:val="00460C5B"/>
    <w:rsid w:val="00461C22"/>
    <w:rsid w:val="00462327"/>
    <w:rsid w:val="00462E50"/>
    <w:rsid w:val="00462F71"/>
    <w:rsid w:val="0046481E"/>
    <w:rsid w:val="00464FE9"/>
    <w:rsid w:val="00467E59"/>
    <w:rsid w:val="00470FDD"/>
    <w:rsid w:val="00472DCC"/>
    <w:rsid w:val="0047465E"/>
    <w:rsid w:val="00474BF8"/>
    <w:rsid w:val="00475FAA"/>
    <w:rsid w:val="00476BA5"/>
    <w:rsid w:val="00476FBD"/>
    <w:rsid w:val="0047779E"/>
    <w:rsid w:val="0048038C"/>
    <w:rsid w:val="004803FA"/>
    <w:rsid w:val="0048087E"/>
    <w:rsid w:val="00483C57"/>
    <w:rsid w:val="00483DC0"/>
    <w:rsid w:val="00485B90"/>
    <w:rsid w:val="00487350"/>
    <w:rsid w:val="004911F7"/>
    <w:rsid w:val="00491216"/>
    <w:rsid w:val="00494997"/>
    <w:rsid w:val="0049626B"/>
    <w:rsid w:val="0049641C"/>
    <w:rsid w:val="004965AB"/>
    <w:rsid w:val="0049693D"/>
    <w:rsid w:val="004A12ED"/>
    <w:rsid w:val="004A319E"/>
    <w:rsid w:val="004A372F"/>
    <w:rsid w:val="004A3739"/>
    <w:rsid w:val="004A3B38"/>
    <w:rsid w:val="004A3FEE"/>
    <w:rsid w:val="004A4958"/>
    <w:rsid w:val="004A4A0B"/>
    <w:rsid w:val="004A51C3"/>
    <w:rsid w:val="004A60BA"/>
    <w:rsid w:val="004A664B"/>
    <w:rsid w:val="004B02A6"/>
    <w:rsid w:val="004B0416"/>
    <w:rsid w:val="004B094C"/>
    <w:rsid w:val="004B0D6C"/>
    <w:rsid w:val="004B206E"/>
    <w:rsid w:val="004B25F4"/>
    <w:rsid w:val="004B35B9"/>
    <w:rsid w:val="004B3643"/>
    <w:rsid w:val="004B3E03"/>
    <w:rsid w:val="004B5647"/>
    <w:rsid w:val="004C1910"/>
    <w:rsid w:val="004C2AB5"/>
    <w:rsid w:val="004C3F8F"/>
    <w:rsid w:val="004C507A"/>
    <w:rsid w:val="004C7135"/>
    <w:rsid w:val="004D1A6F"/>
    <w:rsid w:val="004D2929"/>
    <w:rsid w:val="004D2A0A"/>
    <w:rsid w:val="004D33CA"/>
    <w:rsid w:val="004D35F0"/>
    <w:rsid w:val="004D5251"/>
    <w:rsid w:val="004D5ED4"/>
    <w:rsid w:val="004D6923"/>
    <w:rsid w:val="004D6AFB"/>
    <w:rsid w:val="004D7B3F"/>
    <w:rsid w:val="004D7E65"/>
    <w:rsid w:val="004E05D0"/>
    <w:rsid w:val="004E1364"/>
    <w:rsid w:val="004E1B09"/>
    <w:rsid w:val="004E2493"/>
    <w:rsid w:val="004E3A66"/>
    <w:rsid w:val="004E3E12"/>
    <w:rsid w:val="004E4633"/>
    <w:rsid w:val="004F032C"/>
    <w:rsid w:val="004F1E60"/>
    <w:rsid w:val="004F39B6"/>
    <w:rsid w:val="004F46C1"/>
    <w:rsid w:val="004F4CD2"/>
    <w:rsid w:val="004F6BA1"/>
    <w:rsid w:val="004F73C9"/>
    <w:rsid w:val="00500B5F"/>
    <w:rsid w:val="00501D14"/>
    <w:rsid w:val="0050393D"/>
    <w:rsid w:val="00503E23"/>
    <w:rsid w:val="00506ECB"/>
    <w:rsid w:val="005110A9"/>
    <w:rsid w:val="00511B60"/>
    <w:rsid w:val="00511FFD"/>
    <w:rsid w:val="00514F32"/>
    <w:rsid w:val="00516378"/>
    <w:rsid w:val="00520F75"/>
    <w:rsid w:val="0052288C"/>
    <w:rsid w:val="0052445E"/>
    <w:rsid w:val="00526973"/>
    <w:rsid w:val="00532720"/>
    <w:rsid w:val="00532C70"/>
    <w:rsid w:val="005347A2"/>
    <w:rsid w:val="00535211"/>
    <w:rsid w:val="00536801"/>
    <w:rsid w:val="0053740C"/>
    <w:rsid w:val="00537FA5"/>
    <w:rsid w:val="00540557"/>
    <w:rsid w:val="00541759"/>
    <w:rsid w:val="00541DF2"/>
    <w:rsid w:val="0054310B"/>
    <w:rsid w:val="00543D5A"/>
    <w:rsid w:val="00545A8C"/>
    <w:rsid w:val="0054690D"/>
    <w:rsid w:val="0054742E"/>
    <w:rsid w:val="00547D70"/>
    <w:rsid w:val="00554204"/>
    <w:rsid w:val="00554ED7"/>
    <w:rsid w:val="005564D5"/>
    <w:rsid w:val="00556602"/>
    <w:rsid w:val="005579D2"/>
    <w:rsid w:val="00560E67"/>
    <w:rsid w:val="00562D15"/>
    <w:rsid w:val="00562EFE"/>
    <w:rsid w:val="00563135"/>
    <w:rsid w:val="00564FBD"/>
    <w:rsid w:val="00566DF8"/>
    <w:rsid w:val="00571D9C"/>
    <w:rsid w:val="00571FC2"/>
    <w:rsid w:val="00574EEB"/>
    <w:rsid w:val="005753C3"/>
    <w:rsid w:val="00575889"/>
    <w:rsid w:val="00575CC2"/>
    <w:rsid w:val="00575D8B"/>
    <w:rsid w:val="00576280"/>
    <w:rsid w:val="00577CC5"/>
    <w:rsid w:val="005809A0"/>
    <w:rsid w:val="00580CDC"/>
    <w:rsid w:val="00581E41"/>
    <w:rsid w:val="00581F03"/>
    <w:rsid w:val="0058275D"/>
    <w:rsid w:val="00583C3E"/>
    <w:rsid w:val="00583D6E"/>
    <w:rsid w:val="00584A42"/>
    <w:rsid w:val="0058692C"/>
    <w:rsid w:val="005873D7"/>
    <w:rsid w:val="00587578"/>
    <w:rsid w:val="00587977"/>
    <w:rsid w:val="00587ACE"/>
    <w:rsid w:val="00587C48"/>
    <w:rsid w:val="005904EA"/>
    <w:rsid w:val="005906D2"/>
    <w:rsid w:val="00591D80"/>
    <w:rsid w:val="00592A31"/>
    <w:rsid w:val="00595092"/>
    <w:rsid w:val="0059519D"/>
    <w:rsid w:val="005952C8"/>
    <w:rsid w:val="00595622"/>
    <w:rsid w:val="00596097"/>
    <w:rsid w:val="00597485"/>
    <w:rsid w:val="00597E2B"/>
    <w:rsid w:val="005A4261"/>
    <w:rsid w:val="005A54F1"/>
    <w:rsid w:val="005A5625"/>
    <w:rsid w:val="005A566B"/>
    <w:rsid w:val="005B4CD0"/>
    <w:rsid w:val="005B4D92"/>
    <w:rsid w:val="005B53B3"/>
    <w:rsid w:val="005B5A16"/>
    <w:rsid w:val="005C042C"/>
    <w:rsid w:val="005C0E89"/>
    <w:rsid w:val="005C226F"/>
    <w:rsid w:val="005C24C2"/>
    <w:rsid w:val="005C2909"/>
    <w:rsid w:val="005C3573"/>
    <w:rsid w:val="005C37DA"/>
    <w:rsid w:val="005C4969"/>
    <w:rsid w:val="005C50B3"/>
    <w:rsid w:val="005C520F"/>
    <w:rsid w:val="005C55BB"/>
    <w:rsid w:val="005C6ADC"/>
    <w:rsid w:val="005C6F57"/>
    <w:rsid w:val="005D0108"/>
    <w:rsid w:val="005D0B56"/>
    <w:rsid w:val="005D0E97"/>
    <w:rsid w:val="005D0FC9"/>
    <w:rsid w:val="005D2074"/>
    <w:rsid w:val="005D264D"/>
    <w:rsid w:val="005D3EAC"/>
    <w:rsid w:val="005D4968"/>
    <w:rsid w:val="005D5CFB"/>
    <w:rsid w:val="005D5E2B"/>
    <w:rsid w:val="005E1483"/>
    <w:rsid w:val="005E1525"/>
    <w:rsid w:val="005E16D7"/>
    <w:rsid w:val="005E2A94"/>
    <w:rsid w:val="005E3360"/>
    <w:rsid w:val="005E7D0E"/>
    <w:rsid w:val="005F1808"/>
    <w:rsid w:val="005F1C3C"/>
    <w:rsid w:val="005F386C"/>
    <w:rsid w:val="005F458F"/>
    <w:rsid w:val="005F4673"/>
    <w:rsid w:val="005F489A"/>
    <w:rsid w:val="005F5926"/>
    <w:rsid w:val="005F5BAF"/>
    <w:rsid w:val="005F5CA4"/>
    <w:rsid w:val="005F602F"/>
    <w:rsid w:val="005F7FC6"/>
    <w:rsid w:val="0060022E"/>
    <w:rsid w:val="006007BE"/>
    <w:rsid w:val="0060136D"/>
    <w:rsid w:val="00601479"/>
    <w:rsid w:val="00602DBD"/>
    <w:rsid w:val="00602FED"/>
    <w:rsid w:val="00604074"/>
    <w:rsid w:val="00606506"/>
    <w:rsid w:val="00607DD8"/>
    <w:rsid w:val="0061003E"/>
    <w:rsid w:val="00610130"/>
    <w:rsid w:val="00611D8D"/>
    <w:rsid w:val="006127C8"/>
    <w:rsid w:val="00613CCD"/>
    <w:rsid w:val="00613CE6"/>
    <w:rsid w:val="00615169"/>
    <w:rsid w:val="0062063C"/>
    <w:rsid w:val="006213C8"/>
    <w:rsid w:val="00622980"/>
    <w:rsid w:val="00623998"/>
    <w:rsid w:val="00623F13"/>
    <w:rsid w:val="00626A27"/>
    <w:rsid w:val="00630B37"/>
    <w:rsid w:val="00630B72"/>
    <w:rsid w:val="006324C8"/>
    <w:rsid w:val="006326EC"/>
    <w:rsid w:val="00633BC7"/>
    <w:rsid w:val="00634B8E"/>
    <w:rsid w:val="00640091"/>
    <w:rsid w:val="0064176D"/>
    <w:rsid w:val="00642C45"/>
    <w:rsid w:val="00642CF0"/>
    <w:rsid w:val="00643DA0"/>
    <w:rsid w:val="0064481C"/>
    <w:rsid w:val="006501FF"/>
    <w:rsid w:val="0065085D"/>
    <w:rsid w:val="0065112D"/>
    <w:rsid w:val="00652E9E"/>
    <w:rsid w:val="00655A06"/>
    <w:rsid w:val="00655CA4"/>
    <w:rsid w:val="006560BF"/>
    <w:rsid w:val="00656194"/>
    <w:rsid w:val="006563CD"/>
    <w:rsid w:val="006603EE"/>
    <w:rsid w:val="0066214E"/>
    <w:rsid w:val="00662586"/>
    <w:rsid w:val="006634CE"/>
    <w:rsid w:val="006641CA"/>
    <w:rsid w:val="00665433"/>
    <w:rsid w:val="00666570"/>
    <w:rsid w:val="00666D5F"/>
    <w:rsid w:val="00666EB2"/>
    <w:rsid w:val="00670228"/>
    <w:rsid w:val="0067066E"/>
    <w:rsid w:val="00670A18"/>
    <w:rsid w:val="006711C0"/>
    <w:rsid w:val="006739A3"/>
    <w:rsid w:val="00674837"/>
    <w:rsid w:val="00675794"/>
    <w:rsid w:val="00675968"/>
    <w:rsid w:val="00675B3A"/>
    <w:rsid w:val="00676CE4"/>
    <w:rsid w:val="006772A3"/>
    <w:rsid w:val="006779DA"/>
    <w:rsid w:val="006808C6"/>
    <w:rsid w:val="00681C2C"/>
    <w:rsid w:val="006829B7"/>
    <w:rsid w:val="00686D91"/>
    <w:rsid w:val="00686F9D"/>
    <w:rsid w:val="00687CFA"/>
    <w:rsid w:val="00690B5A"/>
    <w:rsid w:val="006912D3"/>
    <w:rsid w:val="00691634"/>
    <w:rsid w:val="0069427D"/>
    <w:rsid w:val="0069445A"/>
    <w:rsid w:val="006A1A0E"/>
    <w:rsid w:val="006A304E"/>
    <w:rsid w:val="006A3802"/>
    <w:rsid w:val="006A45C3"/>
    <w:rsid w:val="006A5460"/>
    <w:rsid w:val="006A682E"/>
    <w:rsid w:val="006A6BAD"/>
    <w:rsid w:val="006B04E6"/>
    <w:rsid w:val="006B102F"/>
    <w:rsid w:val="006B1CE7"/>
    <w:rsid w:val="006B25F9"/>
    <w:rsid w:val="006B3208"/>
    <w:rsid w:val="006B3CA7"/>
    <w:rsid w:val="006B58D3"/>
    <w:rsid w:val="006B6DE8"/>
    <w:rsid w:val="006B787A"/>
    <w:rsid w:val="006B794B"/>
    <w:rsid w:val="006C0A66"/>
    <w:rsid w:val="006C0F41"/>
    <w:rsid w:val="006C4463"/>
    <w:rsid w:val="006C5566"/>
    <w:rsid w:val="006C7FD0"/>
    <w:rsid w:val="006D1333"/>
    <w:rsid w:val="006D15CE"/>
    <w:rsid w:val="006D16AA"/>
    <w:rsid w:val="006D3119"/>
    <w:rsid w:val="006D604F"/>
    <w:rsid w:val="006D66B6"/>
    <w:rsid w:val="006D6B00"/>
    <w:rsid w:val="006D7EF8"/>
    <w:rsid w:val="006E0161"/>
    <w:rsid w:val="006E3EE1"/>
    <w:rsid w:val="006E59CD"/>
    <w:rsid w:val="006E5B8F"/>
    <w:rsid w:val="006E7B58"/>
    <w:rsid w:val="006E7F2C"/>
    <w:rsid w:val="006F0AE1"/>
    <w:rsid w:val="006F5F20"/>
    <w:rsid w:val="006F6A54"/>
    <w:rsid w:val="006F6CB6"/>
    <w:rsid w:val="006F7356"/>
    <w:rsid w:val="006F755B"/>
    <w:rsid w:val="006F7DDF"/>
    <w:rsid w:val="00700CD7"/>
    <w:rsid w:val="00701043"/>
    <w:rsid w:val="007016A7"/>
    <w:rsid w:val="0070175A"/>
    <w:rsid w:val="007019AB"/>
    <w:rsid w:val="00703DB0"/>
    <w:rsid w:val="00704C71"/>
    <w:rsid w:val="0070649A"/>
    <w:rsid w:val="00711761"/>
    <w:rsid w:val="00712E7B"/>
    <w:rsid w:val="00714E68"/>
    <w:rsid w:val="0071557F"/>
    <w:rsid w:val="00716A00"/>
    <w:rsid w:val="00717341"/>
    <w:rsid w:val="0071780F"/>
    <w:rsid w:val="00717AFC"/>
    <w:rsid w:val="00720391"/>
    <w:rsid w:val="007205AD"/>
    <w:rsid w:val="00722B5B"/>
    <w:rsid w:val="00723F22"/>
    <w:rsid w:val="00724E05"/>
    <w:rsid w:val="007270B0"/>
    <w:rsid w:val="007327BB"/>
    <w:rsid w:val="0073518F"/>
    <w:rsid w:val="00735470"/>
    <w:rsid w:val="00735ABA"/>
    <w:rsid w:val="0073622B"/>
    <w:rsid w:val="00736307"/>
    <w:rsid w:val="00737431"/>
    <w:rsid w:val="0073761C"/>
    <w:rsid w:val="007438FD"/>
    <w:rsid w:val="00743948"/>
    <w:rsid w:val="007446FD"/>
    <w:rsid w:val="00745724"/>
    <w:rsid w:val="0074597B"/>
    <w:rsid w:val="007465D9"/>
    <w:rsid w:val="0074662E"/>
    <w:rsid w:val="00747705"/>
    <w:rsid w:val="00747E0E"/>
    <w:rsid w:val="00751A41"/>
    <w:rsid w:val="00751B3B"/>
    <w:rsid w:val="00751D7D"/>
    <w:rsid w:val="007520B4"/>
    <w:rsid w:val="00752873"/>
    <w:rsid w:val="007529E8"/>
    <w:rsid w:val="00752B2A"/>
    <w:rsid w:val="00753EA4"/>
    <w:rsid w:val="007567D0"/>
    <w:rsid w:val="00760542"/>
    <w:rsid w:val="00761195"/>
    <w:rsid w:val="00762593"/>
    <w:rsid w:val="00763662"/>
    <w:rsid w:val="007641E2"/>
    <w:rsid w:val="00764220"/>
    <w:rsid w:val="00764641"/>
    <w:rsid w:val="0076467C"/>
    <w:rsid w:val="00767B62"/>
    <w:rsid w:val="007704EC"/>
    <w:rsid w:val="0077068E"/>
    <w:rsid w:val="00770693"/>
    <w:rsid w:val="00770A09"/>
    <w:rsid w:val="007721EE"/>
    <w:rsid w:val="00774B92"/>
    <w:rsid w:val="00774F8D"/>
    <w:rsid w:val="0077585F"/>
    <w:rsid w:val="00776115"/>
    <w:rsid w:val="00776545"/>
    <w:rsid w:val="007804A8"/>
    <w:rsid w:val="007811F7"/>
    <w:rsid w:val="007825B3"/>
    <w:rsid w:val="00782787"/>
    <w:rsid w:val="00783A11"/>
    <w:rsid w:val="00783BB9"/>
    <w:rsid w:val="00785C03"/>
    <w:rsid w:val="00785F7D"/>
    <w:rsid w:val="007873E5"/>
    <w:rsid w:val="00787633"/>
    <w:rsid w:val="00790272"/>
    <w:rsid w:val="00790DCF"/>
    <w:rsid w:val="00791175"/>
    <w:rsid w:val="00791B1B"/>
    <w:rsid w:val="00793812"/>
    <w:rsid w:val="00794853"/>
    <w:rsid w:val="00795081"/>
    <w:rsid w:val="007960CD"/>
    <w:rsid w:val="00797390"/>
    <w:rsid w:val="007A159A"/>
    <w:rsid w:val="007A1BDA"/>
    <w:rsid w:val="007A1E51"/>
    <w:rsid w:val="007A260E"/>
    <w:rsid w:val="007A4778"/>
    <w:rsid w:val="007A53F4"/>
    <w:rsid w:val="007A60B0"/>
    <w:rsid w:val="007A612C"/>
    <w:rsid w:val="007A667E"/>
    <w:rsid w:val="007B061C"/>
    <w:rsid w:val="007B06E6"/>
    <w:rsid w:val="007B1DC2"/>
    <w:rsid w:val="007B4656"/>
    <w:rsid w:val="007B4A9F"/>
    <w:rsid w:val="007B5B89"/>
    <w:rsid w:val="007C22D3"/>
    <w:rsid w:val="007C28E4"/>
    <w:rsid w:val="007C5D55"/>
    <w:rsid w:val="007C6053"/>
    <w:rsid w:val="007C677A"/>
    <w:rsid w:val="007C6C82"/>
    <w:rsid w:val="007C7554"/>
    <w:rsid w:val="007C7743"/>
    <w:rsid w:val="007D066A"/>
    <w:rsid w:val="007D07F3"/>
    <w:rsid w:val="007D0BE1"/>
    <w:rsid w:val="007D0DDF"/>
    <w:rsid w:val="007D540C"/>
    <w:rsid w:val="007D58CF"/>
    <w:rsid w:val="007D5FDA"/>
    <w:rsid w:val="007D62CF"/>
    <w:rsid w:val="007D6C27"/>
    <w:rsid w:val="007D7B45"/>
    <w:rsid w:val="007E0A41"/>
    <w:rsid w:val="007E124D"/>
    <w:rsid w:val="007E4012"/>
    <w:rsid w:val="007E487F"/>
    <w:rsid w:val="007E4D9B"/>
    <w:rsid w:val="007E5231"/>
    <w:rsid w:val="007E61BD"/>
    <w:rsid w:val="007F1684"/>
    <w:rsid w:val="007F2AC0"/>
    <w:rsid w:val="007F3333"/>
    <w:rsid w:val="007F400D"/>
    <w:rsid w:val="007F5DCB"/>
    <w:rsid w:val="007F710E"/>
    <w:rsid w:val="007F77E8"/>
    <w:rsid w:val="00800311"/>
    <w:rsid w:val="008021F7"/>
    <w:rsid w:val="0080374D"/>
    <w:rsid w:val="00804C26"/>
    <w:rsid w:val="00805D4F"/>
    <w:rsid w:val="00806343"/>
    <w:rsid w:val="00806BD1"/>
    <w:rsid w:val="00807412"/>
    <w:rsid w:val="00807E9E"/>
    <w:rsid w:val="00810127"/>
    <w:rsid w:val="00812159"/>
    <w:rsid w:val="00812204"/>
    <w:rsid w:val="008126E3"/>
    <w:rsid w:val="00812881"/>
    <w:rsid w:val="00812937"/>
    <w:rsid w:val="00816B42"/>
    <w:rsid w:val="00817426"/>
    <w:rsid w:val="00817507"/>
    <w:rsid w:val="00820A90"/>
    <w:rsid w:val="00820DDA"/>
    <w:rsid w:val="00821574"/>
    <w:rsid w:val="00823C5E"/>
    <w:rsid w:val="008242AD"/>
    <w:rsid w:val="00824C0F"/>
    <w:rsid w:val="00825377"/>
    <w:rsid w:val="00825625"/>
    <w:rsid w:val="00830A55"/>
    <w:rsid w:val="0083182C"/>
    <w:rsid w:val="00832F02"/>
    <w:rsid w:val="00833EB8"/>
    <w:rsid w:val="0083571A"/>
    <w:rsid w:val="008373B5"/>
    <w:rsid w:val="00840272"/>
    <w:rsid w:val="00840949"/>
    <w:rsid w:val="008411EF"/>
    <w:rsid w:val="00843141"/>
    <w:rsid w:val="00843C2C"/>
    <w:rsid w:val="008452B6"/>
    <w:rsid w:val="00846D87"/>
    <w:rsid w:val="00850751"/>
    <w:rsid w:val="008507CD"/>
    <w:rsid w:val="008508D1"/>
    <w:rsid w:val="00851EE8"/>
    <w:rsid w:val="00852034"/>
    <w:rsid w:val="00852834"/>
    <w:rsid w:val="00852A20"/>
    <w:rsid w:val="0085320A"/>
    <w:rsid w:val="008532FC"/>
    <w:rsid w:val="00853BB5"/>
    <w:rsid w:val="00855C6B"/>
    <w:rsid w:val="00857D34"/>
    <w:rsid w:val="00860927"/>
    <w:rsid w:val="0086194F"/>
    <w:rsid w:val="00862C21"/>
    <w:rsid w:val="00864A18"/>
    <w:rsid w:val="00865743"/>
    <w:rsid w:val="00865F64"/>
    <w:rsid w:val="008667F4"/>
    <w:rsid w:val="00867836"/>
    <w:rsid w:val="00867A60"/>
    <w:rsid w:val="00867FE3"/>
    <w:rsid w:val="00874C15"/>
    <w:rsid w:val="008768AC"/>
    <w:rsid w:val="00877BD1"/>
    <w:rsid w:val="00880426"/>
    <w:rsid w:val="00880AC5"/>
    <w:rsid w:val="00880C90"/>
    <w:rsid w:val="00881363"/>
    <w:rsid w:val="00881C47"/>
    <w:rsid w:val="00882A5A"/>
    <w:rsid w:val="00883D38"/>
    <w:rsid w:val="008851F0"/>
    <w:rsid w:val="00885FF6"/>
    <w:rsid w:val="00886A0D"/>
    <w:rsid w:val="00890066"/>
    <w:rsid w:val="008916AB"/>
    <w:rsid w:val="008950C5"/>
    <w:rsid w:val="00895498"/>
    <w:rsid w:val="00896BFA"/>
    <w:rsid w:val="008978F6"/>
    <w:rsid w:val="008A05A0"/>
    <w:rsid w:val="008A15BA"/>
    <w:rsid w:val="008A15C2"/>
    <w:rsid w:val="008A184A"/>
    <w:rsid w:val="008A1DA3"/>
    <w:rsid w:val="008A3CB8"/>
    <w:rsid w:val="008A5678"/>
    <w:rsid w:val="008A5E55"/>
    <w:rsid w:val="008A7898"/>
    <w:rsid w:val="008A7C5E"/>
    <w:rsid w:val="008A7F54"/>
    <w:rsid w:val="008B1123"/>
    <w:rsid w:val="008B15FC"/>
    <w:rsid w:val="008B2DBE"/>
    <w:rsid w:val="008B4DE8"/>
    <w:rsid w:val="008B7516"/>
    <w:rsid w:val="008C1283"/>
    <w:rsid w:val="008C2454"/>
    <w:rsid w:val="008C3B00"/>
    <w:rsid w:val="008C3C7E"/>
    <w:rsid w:val="008C4853"/>
    <w:rsid w:val="008C55A5"/>
    <w:rsid w:val="008C5D02"/>
    <w:rsid w:val="008C73A0"/>
    <w:rsid w:val="008C7F0E"/>
    <w:rsid w:val="008C7F94"/>
    <w:rsid w:val="008D1C13"/>
    <w:rsid w:val="008D231B"/>
    <w:rsid w:val="008D334E"/>
    <w:rsid w:val="008D3751"/>
    <w:rsid w:val="008D3881"/>
    <w:rsid w:val="008D3D49"/>
    <w:rsid w:val="008D40A9"/>
    <w:rsid w:val="008D60DA"/>
    <w:rsid w:val="008D6FCF"/>
    <w:rsid w:val="008D7403"/>
    <w:rsid w:val="008D748B"/>
    <w:rsid w:val="008D7C75"/>
    <w:rsid w:val="008D7EB5"/>
    <w:rsid w:val="008E196E"/>
    <w:rsid w:val="008E423A"/>
    <w:rsid w:val="008E5D09"/>
    <w:rsid w:val="008E69A9"/>
    <w:rsid w:val="008E6A7E"/>
    <w:rsid w:val="008E7F88"/>
    <w:rsid w:val="008F27DB"/>
    <w:rsid w:val="008F4621"/>
    <w:rsid w:val="008F497E"/>
    <w:rsid w:val="008F5455"/>
    <w:rsid w:val="008F58EC"/>
    <w:rsid w:val="008F791A"/>
    <w:rsid w:val="009022E5"/>
    <w:rsid w:val="00904A5D"/>
    <w:rsid w:val="00904E11"/>
    <w:rsid w:val="009062F0"/>
    <w:rsid w:val="009066DD"/>
    <w:rsid w:val="00910FC1"/>
    <w:rsid w:val="00912853"/>
    <w:rsid w:val="00913173"/>
    <w:rsid w:val="00913D42"/>
    <w:rsid w:val="00913E9B"/>
    <w:rsid w:val="00915791"/>
    <w:rsid w:val="00915BE9"/>
    <w:rsid w:val="009162A3"/>
    <w:rsid w:val="009176B7"/>
    <w:rsid w:val="00917858"/>
    <w:rsid w:val="00917902"/>
    <w:rsid w:val="0092092B"/>
    <w:rsid w:val="00920D1E"/>
    <w:rsid w:val="00920E63"/>
    <w:rsid w:val="00921376"/>
    <w:rsid w:val="00923B34"/>
    <w:rsid w:val="00925772"/>
    <w:rsid w:val="00925EE3"/>
    <w:rsid w:val="00926C08"/>
    <w:rsid w:val="00926CEA"/>
    <w:rsid w:val="0093049C"/>
    <w:rsid w:val="00930CA3"/>
    <w:rsid w:val="009355E3"/>
    <w:rsid w:val="0093579B"/>
    <w:rsid w:val="00936187"/>
    <w:rsid w:val="00937F3A"/>
    <w:rsid w:val="00940531"/>
    <w:rsid w:val="009408F2"/>
    <w:rsid w:val="009409F8"/>
    <w:rsid w:val="00942DCF"/>
    <w:rsid w:val="00944440"/>
    <w:rsid w:val="0094579B"/>
    <w:rsid w:val="00946499"/>
    <w:rsid w:val="0094652C"/>
    <w:rsid w:val="00946ACD"/>
    <w:rsid w:val="00951FAE"/>
    <w:rsid w:val="0095519B"/>
    <w:rsid w:val="00955406"/>
    <w:rsid w:val="009554D0"/>
    <w:rsid w:val="00955BE0"/>
    <w:rsid w:val="00956195"/>
    <w:rsid w:val="00960219"/>
    <w:rsid w:val="0096166D"/>
    <w:rsid w:val="009620EA"/>
    <w:rsid w:val="00962D15"/>
    <w:rsid w:val="009650E3"/>
    <w:rsid w:val="00966402"/>
    <w:rsid w:val="009666A9"/>
    <w:rsid w:val="00966B1F"/>
    <w:rsid w:val="00970F51"/>
    <w:rsid w:val="00972DC1"/>
    <w:rsid w:val="00973549"/>
    <w:rsid w:val="0097444A"/>
    <w:rsid w:val="00976633"/>
    <w:rsid w:val="00976879"/>
    <w:rsid w:val="00980FFF"/>
    <w:rsid w:val="00982FE5"/>
    <w:rsid w:val="0098393B"/>
    <w:rsid w:val="00985C32"/>
    <w:rsid w:val="009874C6"/>
    <w:rsid w:val="00990E3C"/>
    <w:rsid w:val="00990F41"/>
    <w:rsid w:val="009919E6"/>
    <w:rsid w:val="00991E9B"/>
    <w:rsid w:val="00994526"/>
    <w:rsid w:val="00994CAC"/>
    <w:rsid w:val="00994CC3"/>
    <w:rsid w:val="009955CF"/>
    <w:rsid w:val="009956E2"/>
    <w:rsid w:val="009959D5"/>
    <w:rsid w:val="00995B71"/>
    <w:rsid w:val="009968E5"/>
    <w:rsid w:val="009A04F3"/>
    <w:rsid w:val="009A216D"/>
    <w:rsid w:val="009A314B"/>
    <w:rsid w:val="009A3D71"/>
    <w:rsid w:val="009A55FA"/>
    <w:rsid w:val="009A6221"/>
    <w:rsid w:val="009A636F"/>
    <w:rsid w:val="009A71DD"/>
    <w:rsid w:val="009B0051"/>
    <w:rsid w:val="009B0C1D"/>
    <w:rsid w:val="009B1481"/>
    <w:rsid w:val="009B14AF"/>
    <w:rsid w:val="009C2171"/>
    <w:rsid w:val="009C236E"/>
    <w:rsid w:val="009C2A18"/>
    <w:rsid w:val="009C3540"/>
    <w:rsid w:val="009C4295"/>
    <w:rsid w:val="009C4493"/>
    <w:rsid w:val="009C6622"/>
    <w:rsid w:val="009C7263"/>
    <w:rsid w:val="009D2492"/>
    <w:rsid w:val="009D2CB1"/>
    <w:rsid w:val="009D41BA"/>
    <w:rsid w:val="009D450E"/>
    <w:rsid w:val="009D4568"/>
    <w:rsid w:val="009D5112"/>
    <w:rsid w:val="009D617F"/>
    <w:rsid w:val="009D7647"/>
    <w:rsid w:val="009D7AA7"/>
    <w:rsid w:val="009E175A"/>
    <w:rsid w:val="009E23B7"/>
    <w:rsid w:val="009E2443"/>
    <w:rsid w:val="009E28BA"/>
    <w:rsid w:val="009E32DB"/>
    <w:rsid w:val="009E3555"/>
    <w:rsid w:val="009E74A7"/>
    <w:rsid w:val="009F0E30"/>
    <w:rsid w:val="009F0EA0"/>
    <w:rsid w:val="009F1F15"/>
    <w:rsid w:val="009F2D92"/>
    <w:rsid w:val="009F326A"/>
    <w:rsid w:val="009F43F2"/>
    <w:rsid w:val="009F57EF"/>
    <w:rsid w:val="009F611C"/>
    <w:rsid w:val="00A012AA"/>
    <w:rsid w:val="00A019B3"/>
    <w:rsid w:val="00A02136"/>
    <w:rsid w:val="00A024B6"/>
    <w:rsid w:val="00A04FDC"/>
    <w:rsid w:val="00A06428"/>
    <w:rsid w:val="00A06B9B"/>
    <w:rsid w:val="00A10EF7"/>
    <w:rsid w:val="00A12959"/>
    <w:rsid w:val="00A12A89"/>
    <w:rsid w:val="00A12FAF"/>
    <w:rsid w:val="00A13BE5"/>
    <w:rsid w:val="00A13CB5"/>
    <w:rsid w:val="00A21BBA"/>
    <w:rsid w:val="00A22545"/>
    <w:rsid w:val="00A246C0"/>
    <w:rsid w:val="00A254C5"/>
    <w:rsid w:val="00A2602D"/>
    <w:rsid w:val="00A27A7D"/>
    <w:rsid w:val="00A318B4"/>
    <w:rsid w:val="00A32610"/>
    <w:rsid w:val="00A32BEB"/>
    <w:rsid w:val="00A32E58"/>
    <w:rsid w:val="00A33BA8"/>
    <w:rsid w:val="00A34AAF"/>
    <w:rsid w:val="00A34C29"/>
    <w:rsid w:val="00A34E2A"/>
    <w:rsid w:val="00A358F9"/>
    <w:rsid w:val="00A362F9"/>
    <w:rsid w:val="00A36593"/>
    <w:rsid w:val="00A42F61"/>
    <w:rsid w:val="00A43D02"/>
    <w:rsid w:val="00A44093"/>
    <w:rsid w:val="00A500E6"/>
    <w:rsid w:val="00A5039A"/>
    <w:rsid w:val="00A50AFF"/>
    <w:rsid w:val="00A50C70"/>
    <w:rsid w:val="00A53C51"/>
    <w:rsid w:val="00A53D14"/>
    <w:rsid w:val="00A609F0"/>
    <w:rsid w:val="00A611CD"/>
    <w:rsid w:val="00A62587"/>
    <w:rsid w:val="00A62F0B"/>
    <w:rsid w:val="00A634DF"/>
    <w:rsid w:val="00A674DE"/>
    <w:rsid w:val="00A70139"/>
    <w:rsid w:val="00A71BA0"/>
    <w:rsid w:val="00A72598"/>
    <w:rsid w:val="00A72C94"/>
    <w:rsid w:val="00A73151"/>
    <w:rsid w:val="00A73C76"/>
    <w:rsid w:val="00A759D1"/>
    <w:rsid w:val="00A778BC"/>
    <w:rsid w:val="00A81B91"/>
    <w:rsid w:val="00A91BF1"/>
    <w:rsid w:val="00A91C25"/>
    <w:rsid w:val="00A92593"/>
    <w:rsid w:val="00A93C44"/>
    <w:rsid w:val="00A9408F"/>
    <w:rsid w:val="00A94124"/>
    <w:rsid w:val="00A95E91"/>
    <w:rsid w:val="00AA3AA2"/>
    <w:rsid w:val="00AA576B"/>
    <w:rsid w:val="00AA6102"/>
    <w:rsid w:val="00AB1F92"/>
    <w:rsid w:val="00AB38B7"/>
    <w:rsid w:val="00AB5367"/>
    <w:rsid w:val="00AC2064"/>
    <w:rsid w:val="00AC2C60"/>
    <w:rsid w:val="00AC2FF8"/>
    <w:rsid w:val="00AC3B7F"/>
    <w:rsid w:val="00AC5027"/>
    <w:rsid w:val="00AC6E82"/>
    <w:rsid w:val="00AC73B5"/>
    <w:rsid w:val="00AC7A12"/>
    <w:rsid w:val="00AD0397"/>
    <w:rsid w:val="00AD3A30"/>
    <w:rsid w:val="00AD43B4"/>
    <w:rsid w:val="00AE0744"/>
    <w:rsid w:val="00AE0A63"/>
    <w:rsid w:val="00AE1219"/>
    <w:rsid w:val="00AE327B"/>
    <w:rsid w:val="00AE4286"/>
    <w:rsid w:val="00AE5489"/>
    <w:rsid w:val="00AE680F"/>
    <w:rsid w:val="00AF0030"/>
    <w:rsid w:val="00AF0564"/>
    <w:rsid w:val="00AF1B2F"/>
    <w:rsid w:val="00AF32DB"/>
    <w:rsid w:val="00AF6FB6"/>
    <w:rsid w:val="00B00816"/>
    <w:rsid w:val="00B00A5C"/>
    <w:rsid w:val="00B024F8"/>
    <w:rsid w:val="00B025ED"/>
    <w:rsid w:val="00B02C93"/>
    <w:rsid w:val="00B03DD1"/>
    <w:rsid w:val="00B0560D"/>
    <w:rsid w:val="00B065A0"/>
    <w:rsid w:val="00B07D8F"/>
    <w:rsid w:val="00B102EA"/>
    <w:rsid w:val="00B10412"/>
    <w:rsid w:val="00B10A08"/>
    <w:rsid w:val="00B1260C"/>
    <w:rsid w:val="00B13AF8"/>
    <w:rsid w:val="00B140CB"/>
    <w:rsid w:val="00B151CE"/>
    <w:rsid w:val="00B155BA"/>
    <w:rsid w:val="00B16EB3"/>
    <w:rsid w:val="00B201C9"/>
    <w:rsid w:val="00B20304"/>
    <w:rsid w:val="00B20CCC"/>
    <w:rsid w:val="00B22D39"/>
    <w:rsid w:val="00B239F8"/>
    <w:rsid w:val="00B24B0A"/>
    <w:rsid w:val="00B25602"/>
    <w:rsid w:val="00B25F2D"/>
    <w:rsid w:val="00B27290"/>
    <w:rsid w:val="00B27CB8"/>
    <w:rsid w:val="00B312F3"/>
    <w:rsid w:val="00B33210"/>
    <w:rsid w:val="00B33D2B"/>
    <w:rsid w:val="00B34339"/>
    <w:rsid w:val="00B37B97"/>
    <w:rsid w:val="00B407D4"/>
    <w:rsid w:val="00B42DCB"/>
    <w:rsid w:val="00B45C09"/>
    <w:rsid w:val="00B45F7B"/>
    <w:rsid w:val="00B4692A"/>
    <w:rsid w:val="00B508C9"/>
    <w:rsid w:val="00B5570C"/>
    <w:rsid w:val="00B55C1F"/>
    <w:rsid w:val="00B5714A"/>
    <w:rsid w:val="00B6011A"/>
    <w:rsid w:val="00B6194F"/>
    <w:rsid w:val="00B62374"/>
    <w:rsid w:val="00B64B48"/>
    <w:rsid w:val="00B662D1"/>
    <w:rsid w:val="00B66C57"/>
    <w:rsid w:val="00B71045"/>
    <w:rsid w:val="00B722D9"/>
    <w:rsid w:val="00B740F1"/>
    <w:rsid w:val="00B746C2"/>
    <w:rsid w:val="00B750E0"/>
    <w:rsid w:val="00B76649"/>
    <w:rsid w:val="00B768F5"/>
    <w:rsid w:val="00B76EAD"/>
    <w:rsid w:val="00B80D41"/>
    <w:rsid w:val="00B80E42"/>
    <w:rsid w:val="00B815DC"/>
    <w:rsid w:val="00B8287C"/>
    <w:rsid w:val="00B83423"/>
    <w:rsid w:val="00B84120"/>
    <w:rsid w:val="00B8467F"/>
    <w:rsid w:val="00B85ABD"/>
    <w:rsid w:val="00B8701D"/>
    <w:rsid w:val="00B87D1D"/>
    <w:rsid w:val="00B902F3"/>
    <w:rsid w:val="00B90AB9"/>
    <w:rsid w:val="00B9135F"/>
    <w:rsid w:val="00B92266"/>
    <w:rsid w:val="00B930F6"/>
    <w:rsid w:val="00B9311B"/>
    <w:rsid w:val="00B93F92"/>
    <w:rsid w:val="00B944CC"/>
    <w:rsid w:val="00B95A7B"/>
    <w:rsid w:val="00B95B4A"/>
    <w:rsid w:val="00B9715A"/>
    <w:rsid w:val="00B975C2"/>
    <w:rsid w:val="00B978C6"/>
    <w:rsid w:val="00B97996"/>
    <w:rsid w:val="00BA074E"/>
    <w:rsid w:val="00BA36FE"/>
    <w:rsid w:val="00BA37C9"/>
    <w:rsid w:val="00BA3C18"/>
    <w:rsid w:val="00BA6D31"/>
    <w:rsid w:val="00BB0794"/>
    <w:rsid w:val="00BB1227"/>
    <w:rsid w:val="00BB14E5"/>
    <w:rsid w:val="00BB26AD"/>
    <w:rsid w:val="00BB26C5"/>
    <w:rsid w:val="00BB73B9"/>
    <w:rsid w:val="00BC0011"/>
    <w:rsid w:val="00BC0987"/>
    <w:rsid w:val="00BC3663"/>
    <w:rsid w:val="00BC5920"/>
    <w:rsid w:val="00BC5AC0"/>
    <w:rsid w:val="00BC73A0"/>
    <w:rsid w:val="00BD11C4"/>
    <w:rsid w:val="00BD76D6"/>
    <w:rsid w:val="00BE29CC"/>
    <w:rsid w:val="00BE5021"/>
    <w:rsid w:val="00BE5AEB"/>
    <w:rsid w:val="00BE5C76"/>
    <w:rsid w:val="00BE6891"/>
    <w:rsid w:val="00BE708E"/>
    <w:rsid w:val="00BF32F7"/>
    <w:rsid w:val="00BF3C1F"/>
    <w:rsid w:val="00BF3F36"/>
    <w:rsid w:val="00BF4297"/>
    <w:rsid w:val="00BF4E9B"/>
    <w:rsid w:val="00BF5210"/>
    <w:rsid w:val="00BF58FA"/>
    <w:rsid w:val="00BF5AB8"/>
    <w:rsid w:val="00BF63AD"/>
    <w:rsid w:val="00BF742D"/>
    <w:rsid w:val="00C00BCC"/>
    <w:rsid w:val="00C01051"/>
    <w:rsid w:val="00C0143E"/>
    <w:rsid w:val="00C03316"/>
    <w:rsid w:val="00C037F2"/>
    <w:rsid w:val="00C03EF8"/>
    <w:rsid w:val="00C0409A"/>
    <w:rsid w:val="00C057DD"/>
    <w:rsid w:val="00C061EA"/>
    <w:rsid w:val="00C07527"/>
    <w:rsid w:val="00C10560"/>
    <w:rsid w:val="00C105DC"/>
    <w:rsid w:val="00C10706"/>
    <w:rsid w:val="00C133DD"/>
    <w:rsid w:val="00C13631"/>
    <w:rsid w:val="00C13E2E"/>
    <w:rsid w:val="00C1496E"/>
    <w:rsid w:val="00C15078"/>
    <w:rsid w:val="00C15323"/>
    <w:rsid w:val="00C15632"/>
    <w:rsid w:val="00C167E9"/>
    <w:rsid w:val="00C17164"/>
    <w:rsid w:val="00C177DD"/>
    <w:rsid w:val="00C17983"/>
    <w:rsid w:val="00C2003E"/>
    <w:rsid w:val="00C21B03"/>
    <w:rsid w:val="00C24AB2"/>
    <w:rsid w:val="00C24B94"/>
    <w:rsid w:val="00C25861"/>
    <w:rsid w:val="00C27225"/>
    <w:rsid w:val="00C32DCA"/>
    <w:rsid w:val="00C42704"/>
    <w:rsid w:val="00C428AB"/>
    <w:rsid w:val="00C44C3F"/>
    <w:rsid w:val="00C45C4D"/>
    <w:rsid w:val="00C460EA"/>
    <w:rsid w:val="00C50D6E"/>
    <w:rsid w:val="00C51B6B"/>
    <w:rsid w:val="00C53724"/>
    <w:rsid w:val="00C5547E"/>
    <w:rsid w:val="00C605B5"/>
    <w:rsid w:val="00C6258B"/>
    <w:rsid w:val="00C64081"/>
    <w:rsid w:val="00C6492D"/>
    <w:rsid w:val="00C64A5F"/>
    <w:rsid w:val="00C64EC9"/>
    <w:rsid w:val="00C673B5"/>
    <w:rsid w:val="00C708F8"/>
    <w:rsid w:val="00C73A33"/>
    <w:rsid w:val="00C752FA"/>
    <w:rsid w:val="00C75DEA"/>
    <w:rsid w:val="00C76900"/>
    <w:rsid w:val="00C76FDE"/>
    <w:rsid w:val="00C77E16"/>
    <w:rsid w:val="00C815C2"/>
    <w:rsid w:val="00C81E13"/>
    <w:rsid w:val="00C82B42"/>
    <w:rsid w:val="00C835E0"/>
    <w:rsid w:val="00C84EAC"/>
    <w:rsid w:val="00C85CD8"/>
    <w:rsid w:val="00C868A4"/>
    <w:rsid w:val="00C87F87"/>
    <w:rsid w:val="00C900EE"/>
    <w:rsid w:val="00C90D7B"/>
    <w:rsid w:val="00C935B9"/>
    <w:rsid w:val="00C9475C"/>
    <w:rsid w:val="00C97E21"/>
    <w:rsid w:val="00CA0F57"/>
    <w:rsid w:val="00CA15A4"/>
    <w:rsid w:val="00CA2B36"/>
    <w:rsid w:val="00CA3EF0"/>
    <w:rsid w:val="00CA6B1A"/>
    <w:rsid w:val="00CA74EF"/>
    <w:rsid w:val="00CB05E7"/>
    <w:rsid w:val="00CB0F25"/>
    <w:rsid w:val="00CB1503"/>
    <w:rsid w:val="00CB1667"/>
    <w:rsid w:val="00CB2358"/>
    <w:rsid w:val="00CB4DF8"/>
    <w:rsid w:val="00CB4F81"/>
    <w:rsid w:val="00CB52F9"/>
    <w:rsid w:val="00CB5E42"/>
    <w:rsid w:val="00CC037A"/>
    <w:rsid w:val="00CC06D5"/>
    <w:rsid w:val="00CC1543"/>
    <w:rsid w:val="00CC2BCF"/>
    <w:rsid w:val="00CC2DAC"/>
    <w:rsid w:val="00CC2E3B"/>
    <w:rsid w:val="00CC2E5F"/>
    <w:rsid w:val="00CC3542"/>
    <w:rsid w:val="00CC3693"/>
    <w:rsid w:val="00CC47DB"/>
    <w:rsid w:val="00CC4FDF"/>
    <w:rsid w:val="00CC5675"/>
    <w:rsid w:val="00CC612F"/>
    <w:rsid w:val="00CD0B62"/>
    <w:rsid w:val="00CD192A"/>
    <w:rsid w:val="00CD2583"/>
    <w:rsid w:val="00CD3159"/>
    <w:rsid w:val="00CD32A5"/>
    <w:rsid w:val="00CD39E3"/>
    <w:rsid w:val="00CD6A2D"/>
    <w:rsid w:val="00CD7D2D"/>
    <w:rsid w:val="00CE0211"/>
    <w:rsid w:val="00CE0314"/>
    <w:rsid w:val="00CE2131"/>
    <w:rsid w:val="00CE2AF4"/>
    <w:rsid w:val="00CE411F"/>
    <w:rsid w:val="00CE4F14"/>
    <w:rsid w:val="00CE5BE0"/>
    <w:rsid w:val="00CE6363"/>
    <w:rsid w:val="00CE7591"/>
    <w:rsid w:val="00CF0B75"/>
    <w:rsid w:val="00CF2064"/>
    <w:rsid w:val="00CF206C"/>
    <w:rsid w:val="00CF2AAB"/>
    <w:rsid w:val="00CF5D24"/>
    <w:rsid w:val="00CF5E04"/>
    <w:rsid w:val="00CF68F7"/>
    <w:rsid w:val="00CF7CCD"/>
    <w:rsid w:val="00D002A1"/>
    <w:rsid w:val="00D00B54"/>
    <w:rsid w:val="00D015C9"/>
    <w:rsid w:val="00D01600"/>
    <w:rsid w:val="00D020B8"/>
    <w:rsid w:val="00D0242C"/>
    <w:rsid w:val="00D04F4C"/>
    <w:rsid w:val="00D05A82"/>
    <w:rsid w:val="00D07F84"/>
    <w:rsid w:val="00D11089"/>
    <w:rsid w:val="00D11656"/>
    <w:rsid w:val="00D12136"/>
    <w:rsid w:val="00D12379"/>
    <w:rsid w:val="00D12F93"/>
    <w:rsid w:val="00D132B0"/>
    <w:rsid w:val="00D1432A"/>
    <w:rsid w:val="00D147A3"/>
    <w:rsid w:val="00D14B9B"/>
    <w:rsid w:val="00D16A65"/>
    <w:rsid w:val="00D17725"/>
    <w:rsid w:val="00D177AA"/>
    <w:rsid w:val="00D2189E"/>
    <w:rsid w:val="00D22541"/>
    <w:rsid w:val="00D235F3"/>
    <w:rsid w:val="00D24D76"/>
    <w:rsid w:val="00D27896"/>
    <w:rsid w:val="00D30A30"/>
    <w:rsid w:val="00D30AB8"/>
    <w:rsid w:val="00D31216"/>
    <w:rsid w:val="00D31A6A"/>
    <w:rsid w:val="00D34BC8"/>
    <w:rsid w:val="00D3512A"/>
    <w:rsid w:val="00D36101"/>
    <w:rsid w:val="00D3610C"/>
    <w:rsid w:val="00D37819"/>
    <w:rsid w:val="00D37C30"/>
    <w:rsid w:val="00D40382"/>
    <w:rsid w:val="00D4073E"/>
    <w:rsid w:val="00D4125E"/>
    <w:rsid w:val="00D41462"/>
    <w:rsid w:val="00D42099"/>
    <w:rsid w:val="00D4301B"/>
    <w:rsid w:val="00D43064"/>
    <w:rsid w:val="00D43464"/>
    <w:rsid w:val="00D47CB3"/>
    <w:rsid w:val="00D524C6"/>
    <w:rsid w:val="00D53B34"/>
    <w:rsid w:val="00D53B72"/>
    <w:rsid w:val="00D555FD"/>
    <w:rsid w:val="00D56247"/>
    <w:rsid w:val="00D5710C"/>
    <w:rsid w:val="00D57B8B"/>
    <w:rsid w:val="00D60D64"/>
    <w:rsid w:val="00D61B63"/>
    <w:rsid w:val="00D61F5F"/>
    <w:rsid w:val="00D64182"/>
    <w:rsid w:val="00D642DF"/>
    <w:rsid w:val="00D653C9"/>
    <w:rsid w:val="00D676C2"/>
    <w:rsid w:val="00D7156E"/>
    <w:rsid w:val="00D71DD7"/>
    <w:rsid w:val="00D720CF"/>
    <w:rsid w:val="00D734D7"/>
    <w:rsid w:val="00D73551"/>
    <w:rsid w:val="00D73CB5"/>
    <w:rsid w:val="00D7499A"/>
    <w:rsid w:val="00D76C0C"/>
    <w:rsid w:val="00D813F2"/>
    <w:rsid w:val="00D8298C"/>
    <w:rsid w:val="00D907A3"/>
    <w:rsid w:val="00D90B14"/>
    <w:rsid w:val="00D90B25"/>
    <w:rsid w:val="00D90E00"/>
    <w:rsid w:val="00D91586"/>
    <w:rsid w:val="00D915E6"/>
    <w:rsid w:val="00D9274F"/>
    <w:rsid w:val="00D92CEC"/>
    <w:rsid w:val="00D93CB0"/>
    <w:rsid w:val="00D948D4"/>
    <w:rsid w:val="00D94C0F"/>
    <w:rsid w:val="00D955E4"/>
    <w:rsid w:val="00D96623"/>
    <w:rsid w:val="00D96D5B"/>
    <w:rsid w:val="00DA2AD4"/>
    <w:rsid w:val="00DA2AEE"/>
    <w:rsid w:val="00DA2D60"/>
    <w:rsid w:val="00DA346F"/>
    <w:rsid w:val="00DA4F0E"/>
    <w:rsid w:val="00DA5AB3"/>
    <w:rsid w:val="00DA6196"/>
    <w:rsid w:val="00DA65F7"/>
    <w:rsid w:val="00DA6858"/>
    <w:rsid w:val="00DB0798"/>
    <w:rsid w:val="00DB24FD"/>
    <w:rsid w:val="00DB3F21"/>
    <w:rsid w:val="00DB4A7D"/>
    <w:rsid w:val="00DB5671"/>
    <w:rsid w:val="00DB5CC0"/>
    <w:rsid w:val="00DB6EF9"/>
    <w:rsid w:val="00DB7302"/>
    <w:rsid w:val="00DC215D"/>
    <w:rsid w:val="00DC2BF3"/>
    <w:rsid w:val="00DC3FB0"/>
    <w:rsid w:val="00DC495A"/>
    <w:rsid w:val="00DC6500"/>
    <w:rsid w:val="00DC78C1"/>
    <w:rsid w:val="00DD02B9"/>
    <w:rsid w:val="00DD0BFB"/>
    <w:rsid w:val="00DD0F00"/>
    <w:rsid w:val="00DD1693"/>
    <w:rsid w:val="00DD28BA"/>
    <w:rsid w:val="00DD2C49"/>
    <w:rsid w:val="00DD36B1"/>
    <w:rsid w:val="00DD3A3A"/>
    <w:rsid w:val="00DD475B"/>
    <w:rsid w:val="00DE18DB"/>
    <w:rsid w:val="00DE457C"/>
    <w:rsid w:val="00DE515C"/>
    <w:rsid w:val="00DE6453"/>
    <w:rsid w:val="00DE6805"/>
    <w:rsid w:val="00DE79E2"/>
    <w:rsid w:val="00DE7E8F"/>
    <w:rsid w:val="00DF0406"/>
    <w:rsid w:val="00DF1CB9"/>
    <w:rsid w:val="00DF31C1"/>
    <w:rsid w:val="00DF4B0C"/>
    <w:rsid w:val="00DF524C"/>
    <w:rsid w:val="00DF616F"/>
    <w:rsid w:val="00DF6875"/>
    <w:rsid w:val="00DF6EA1"/>
    <w:rsid w:val="00E00009"/>
    <w:rsid w:val="00E00E4E"/>
    <w:rsid w:val="00E02FED"/>
    <w:rsid w:val="00E04667"/>
    <w:rsid w:val="00E068BC"/>
    <w:rsid w:val="00E107FD"/>
    <w:rsid w:val="00E108A5"/>
    <w:rsid w:val="00E109F4"/>
    <w:rsid w:val="00E10E03"/>
    <w:rsid w:val="00E12D1F"/>
    <w:rsid w:val="00E13352"/>
    <w:rsid w:val="00E14033"/>
    <w:rsid w:val="00E14295"/>
    <w:rsid w:val="00E20135"/>
    <w:rsid w:val="00E20C56"/>
    <w:rsid w:val="00E240E4"/>
    <w:rsid w:val="00E2524F"/>
    <w:rsid w:val="00E25AC0"/>
    <w:rsid w:val="00E25E26"/>
    <w:rsid w:val="00E27F63"/>
    <w:rsid w:val="00E30F02"/>
    <w:rsid w:val="00E3261C"/>
    <w:rsid w:val="00E32B4D"/>
    <w:rsid w:val="00E34BEA"/>
    <w:rsid w:val="00E401BD"/>
    <w:rsid w:val="00E41F4D"/>
    <w:rsid w:val="00E42323"/>
    <w:rsid w:val="00E426BD"/>
    <w:rsid w:val="00E42BCF"/>
    <w:rsid w:val="00E42BEF"/>
    <w:rsid w:val="00E42F38"/>
    <w:rsid w:val="00E43AE9"/>
    <w:rsid w:val="00E445F5"/>
    <w:rsid w:val="00E44C95"/>
    <w:rsid w:val="00E453E4"/>
    <w:rsid w:val="00E456AE"/>
    <w:rsid w:val="00E474BA"/>
    <w:rsid w:val="00E47F1C"/>
    <w:rsid w:val="00E51C35"/>
    <w:rsid w:val="00E52D0E"/>
    <w:rsid w:val="00E53C98"/>
    <w:rsid w:val="00E547AD"/>
    <w:rsid w:val="00E565C8"/>
    <w:rsid w:val="00E56EC8"/>
    <w:rsid w:val="00E57A68"/>
    <w:rsid w:val="00E60D02"/>
    <w:rsid w:val="00E61636"/>
    <w:rsid w:val="00E61653"/>
    <w:rsid w:val="00E62306"/>
    <w:rsid w:val="00E628F8"/>
    <w:rsid w:val="00E62D85"/>
    <w:rsid w:val="00E6419C"/>
    <w:rsid w:val="00E6427D"/>
    <w:rsid w:val="00E64CF0"/>
    <w:rsid w:val="00E66F2A"/>
    <w:rsid w:val="00E67507"/>
    <w:rsid w:val="00E67745"/>
    <w:rsid w:val="00E67F1C"/>
    <w:rsid w:val="00E702DA"/>
    <w:rsid w:val="00E7042F"/>
    <w:rsid w:val="00E70ED6"/>
    <w:rsid w:val="00E7274C"/>
    <w:rsid w:val="00E7278D"/>
    <w:rsid w:val="00E72CF7"/>
    <w:rsid w:val="00E74BD2"/>
    <w:rsid w:val="00E74FE0"/>
    <w:rsid w:val="00E80685"/>
    <w:rsid w:val="00E82383"/>
    <w:rsid w:val="00E8297F"/>
    <w:rsid w:val="00E8384B"/>
    <w:rsid w:val="00E84E64"/>
    <w:rsid w:val="00E86538"/>
    <w:rsid w:val="00E87919"/>
    <w:rsid w:val="00E9112C"/>
    <w:rsid w:val="00E92661"/>
    <w:rsid w:val="00E9459B"/>
    <w:rsid w:val="00E9465F"/>
    <w:rsid w:val="00E970F0"/>
    <w:rsid w:val="00E9725E"/>
    <w:rsid w:val="00E9790D"/>
    <w:rsid w:val="00EA01DD"/>
    <w:rsid w:val="00EA0693"/>
    <w:rsid w:val="00EA1CE7"/>
    <w:rsid w:val="00EA2DA3"/>
    <w:rsid w:val="00EA5435"/>
    <w:rsid w:val="00EA54C0"/>
    <w:rsid w:val="00EA56C2"/>
    <w:rsid w:val="00EA66A3"/>
    <w:rsid w:val="00EA6830"/>
    <w:rsid w:val="00EA7A57"/>
    <w:rsid w:val="00EB32BC"/>
    <w:rsid w:val="00EB4FAA"/>
    <w:rsid w:val="00EB57A4"/>
    <w:rsid w:val="00EB64AE"/>
    <w:rsid w:val="00EB7B62"/>
    <w:rsid w:val="00EC0DBE"/>
    <w:rsid w:val="00EC12A0"/>
    <w:rsid w:val="00EC24A2"/>
    <w:rsid w:val="00EC2848"/>
    <w:rsid w:val="00EC31F3"/>
    <w:rsid w:val="00EC3D97"/>
    <w:rsid w:val="00EC55BB"/>
    <w:rsid w:val="00EC62ED"/>
    <w:rsid w:val="00EC6F63"/>
    <w:rsid w:val="00ED2333"/>
    <w:rsid w:val="00ED24EA"/>
    <w:rsid w:val="00ED2F55"/>
    <w:rsid w:val="00ED3206"/>
    <w:rsid w:val="00ED5DE1"/>
    <w:rsid w:val="00ED7AF5"/>
    <w:rsid w:val="00ED7FEA"/>
    <w:rsid w:val="00EE02B9"/>
    <w:rsid w:val="00EE0D00"/>
    <w:rsid w:val="00EE3262"/>
    <w:rsid w:val="00EE5443"/>
    <w:rsid w:val="00EE7625"/>
    <w:rsid w:val="00EE794E"/>
    <w:rsid w:val="00EF26DA"/>
    <w:rsid w:val="00EF3684"/>
    <w:rsid w:val="00EF3FB0"/>
    <w:rsid w:val="00EF656F"/>
    <w:rsid w:val="00EF6F37"/>
    <w:rsid w:val="00EF7AC6"/>
    <w:rsid w:val="00F00A50"/>
    <w:rsid w:val="00F0214D"/>
    <w:rsid w:val="00F02BF4"/>
    <w:rsid w:val="00F02DD7"/>
    <w:rsid w:val="00F05B64"/>
    <w:rsid w:val="00F060BA"/>
    <w:rsid w:val="00F074A8"/>
    <w:rsid w:val="00F11013"/>
    <w:rsid w:val="00F1398B"/>
    <w:rsid w:val="00F14194"/>
    <w:rsid w:val="00F141D5"/>
    <w:rsid w:val="00F1471A"/>
    <w:rsid w:val="00F15B44"/>
    <w:rsid w:val="00F17117"/>
    <w:rsid w:val="00F17BB0"/>
    <w:rsid w:val="00F20813"/>
    <w:rsid w:val="00F2154E"/>
    <w:rsid w:val="00F22D97"/>
    <w:rsid w:val="00F2524D"/>
    <w:rsid w:val="00F263C2"/>
    <w:rsid w:val="00F273ED"/>
    <w:rsid w:val="00F27B93"/>
    <w:rsid w:val="00F31943"/>
    <w:rsid w:val="00F342C2"/>
    <w:rsid w:val="00F35541"/>
    <w:rsid w:val="00F36EB3"/>
    <w:rsid w:val="00F37217"/>
    <w:rsid w:val="00F41444"/>
    <w:rsid w:val="00F419F4"/>
    <w:rsid w:val="00F424A6"/>
    <w:rsid w:val="00F43091"/>
    <w:rsid w:val="00F44488"/>
    <w:rsid w:val="00F44A00"/>
    <w:rsid w:val="00F474C1"/>
    <w:rsid w:val="00F52A26"/>
    <w:rsid w:val="00F52AE9"/>
    <w:rsid w:val="00F57E95"/>
    <w:rsid w:val="00F61360"/>
    <w:rsid w:val="00F61646"/>
    <w:rsid w:val="00F61D1B"/>
    <w:rsid w:val="00F63B81"/>
    <w:rsid w:val="00F65A60"/>
    <w:rsid w:val="00F65E0F"/>
    <w:rsid w:val="00F6691F"/>
    <w:rsid w:val="00F66CA3"/>
    <w:rsid w:val="00F70AB0"/>
    <w:rsid w:val="00F714DB"/>
    <w:rsid w:val="00F72CE2"/>
    <w:rsid w:val="00F72F06"/>
    <w:rsid w:val="00F734F9"/>
    <w:rsid w:val="00F73FFB"/>
    <w:rsid w:val="00F745F9"/>
    <w:rsid w:val="00F7481E"/>
    <w:rsid w:val="00F752E8"/>
    <w:rsid w:val="00F755D7"/>
    <w:rsid w:val="00F801E3"/>
    <w:rsid w:val="00F80AEC"/>
    <w:rsid w:val="00F80B35"/>
    <w:rsid w:val="00F8282B"/>
    <w:rsid w:val="00F83C73"/>
    <w:rsid w:val="00F83F3B"/>
    <w:rsid w:val="00F85A51"/>
    <w:rsid w:val="00F866E7"/>
    <w:rsid w:val="00F9382C"/>
    <w:rsid w:val="00F94511"/>
    <w:rsid w:val="00F95A9B"/>
    <w:rsid w:val="00F95FCD"/>
    <w:rsid w:val="00F96017"/>
    <w:rsid w:val="00F96788"/>
    <w:rsid w:val="00F972C5"/>
    <w:rsid w:val="00F97495"/>
    <w:rsid w:val="00FA0138"/>
    <w:rsid w:val="00FA1A26"/>
    <w:rsid w:val="00FA275E"/>
    <w:rsid w:val="00FA2BDB"/>
    <w:rsid w:val="00FA331C"/>
    <w:rsid w:val="00FA40D2"/>
    <w:rsid w:val="00FA43CB"/>
    <w:rsid w:val="00FA57C7"/>
    <w:rsid w:val="00FA62F4"/>
    <w:rsid w:val="00FA7686"/>
    <w:rsid w:val="00FB2C6A"/>
    <w:rsid w:val="00FB44BA"/>
    <w:rsid w:val="00FB4D8A"/>
    <w:rsid w:val="00FC0398"/>
    <w:rsid w:val="00FC26F7"/>
    <w:rsid w:val="00FC43B7"/>
    <w:rsid w:val="00FC4467"/>
    <w:rsid w:val="00FC4A74"/>
    <w:rsid w:val="00FC6139"/>
    <w:rsid w:val="00FC71CC"/>
    <w:rsid w:val="00FD19B0"/>
    <w:rsid w:val="00FD211F"/>
    <w:rsid w:val="00FD26DC"/>
    <w:rsid w:val="00FD2A59"/>
    <w:rsid w:val="00FD496A"/>
    <w:rsid w:val="00FD4BC3"/>
    <w:rsid w:val="00FD6962"/>
    <w:rsid w:val="00FD6D7B"/>
    <w:rsid w:val="00FD7C29"/>
    <w:rsid w:val="00FE01FB"/>
    <w:rsid w:val="00FE4540"/>
    <w:rsid w:val="00FE550A"/>
    <w:rsid w:val="00FE5C36"/>
    <w:rsid w:val="00FE61C7"/>
    <w:rsid w:val="00FE759D"/>
    <w:rsid w:val="00FF29FB"/>
    <w:rsid w:val="00FF5130"/>
    <w:rsid w:val="00FF5613"/>
    <w:rsid w:val="00FF6C92"/>
    <w:rsid w:val="00FF6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44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52</TotalTime>
  <Pages>1</Pages>
  <Words>117</Words>
  <Characters>669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Metod</cp:lastModifiedBy>
  <cp:revision>10</cp:revision>
  <cp:lastPrinted>2017-11-08T11:08:00Z</cp:lastPrinted>
  <dcterms:created xsi:type="dcterms:W3CDTF">2016-11-16T05:54:00Z</dcterms:created>
  <dcterms:modified xsi:type="dcterms:W3CDTF">2017-11-08T13:49:00Z</dcterms:modified>
</cp:coreProperties>
</file>